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0C59" w14:textId="7DCB4D5F" w:rsidR="003C667A" w:rsidRDefault="003C667A" w:rsidP="00BC18E3"/>
    <w:p w14:paraId="6367FB11" w14:textId="65E4781D" w:rsidR="0067051F" w:rsidRDefault="0067051F" w:rsidP="00BC18E3"/>
    <w:p w14:paraId="4E9CED8C" w14:textId="55FF85EE" w:rsidR="0067051F" w:rsidRDefault="0067051F" w:rsidP="00BC18E3"/>
    <w:p w14:paraId="2EF58C77" w14:textId="0117C7A0" w:rsidR="00BC18E3" w:rsidRDefault="002718E0" w:rsidP="0067051F">
      <w:pPr>
        <w:outlineLvl w:val="0"/>
      </w:pPr>
      <w:r>
        <w:t>Ruth Samoray</w:t>
      </w:r>
    </w:p>
    <w:p w14:paraId="08207425" w14:textId="2482F99F" w:rsidR="002C2BCF" w:rsidRDefault="002C2BCF" w:rsidP="0067051F">
      <w:pPr>
        <w:outlineLvl w:val="0"/>
      </w:pPr>
      <w:r>
        <w:t>Spartenleitung Bowling</w:t>
      </w:r>
    </w:p>
    <w:p w14:paraId="09F884A6" w14:textId="22698AE7" w:rsidR="002C2BCF" w:rsidRDefault="002C2BCF" w:rsidP="0067051F">
      <w:pPr>
        <w:outlineLvl w:val="0"/>
      </w:pPr>
      <w:r>
        <w:t>im BSV Hannover e.V.</w:t>
      </w:r>
    </w:p>
    <w:p w14:paraId="3D969327" w14:textId="47FF1A9E" w:rsidR="002C2BCF" w:rsidRDefault="009F62B0" w:rsidP="0067051F">
      <w:pPr>
        <w:outlineLvl w:val="0"/>
      </w:pPr>
      <w:r>
        <w:t xml:space="preserve">E-Mail: </w:t>
      </w:r>
      <w:hyperlink r:id="rId8" w:history="1">
        <w:r w:rsidRPr="006D588D">
          <w:rPr>
            <w:rStyle w:val="Hyperlink"/>
          </w:rPr>
          <w:t>r.samoray@bsv-hannover.de</w:t>
        </w:r>
      </w:hyperlink>
    </w:p>
    <w:p w14:paraId="64375B79" w14:textId="092F6A4C" w:rsidR="009F62B0" w:rsidRDefault="008C1D41" w:rsidP="0067051F">
      <w:pPr>
        <w:outlineLvl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5090BA" wp14:editId="743D147B">
                <wp:simplePos x="0" y="0"/>
                <wp:positionH relativeFrom="margin">
                  <wp:align>left</wp:align>
                </wp:positionH>
                <wp:positionV relativeFrom="paragraph">
                  <wp:posOffset>342265</wp:posOffset>
                </wp:positionV>
                <wp:extent cx="5938520" cy="1404620"/>
                <wp:effectExtent l="19050" t="19050" r="24130" b="279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861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E1CF1" w14:textId="68373671" w:rsidR="00CD55F4" w:rsidRPr="001D1936" w:rsidRDefault="008C1D41" w:rsidP="00D467E9">
                            <w:pPr>
                              <w:ind w:left="-284" w:right="-209" w:firstLine="284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D19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Bitte umgehend ausfüllen und mögli</w:t>
                            </w:r>
                            <w:r w:rsidR="001A4F89" w:rsidRPr="001D19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ch</w:t>
                            </w:r>
                            <w:r w:rsidRPr="001D19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st per </w:t>
                            </w:r>
                            <w:r w:rsidR="00CD55F4" w:rsidRPr="001D19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E-Mail zurücksenden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5090B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26.95pt;width:467.6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" strokecolor="#e00" strokeweight="3pt">
                <v:textbox style="mso-fit-shape-to-text:t">
                  <w:txbxContent>
                    <w:p w14:paraId="5E1E1CF1" w14:textId="68373671" w:rsidR="00CD55F4" w:rsidRPr="001D1936" w:rsidRDefault="008C1D41" w:rsidP="00D467E9">
                      <w:pPr>
                        <w:ind w:left="-284" w:right="-209" w:firstLine="284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1D1936">
                        <w:rPr>
                          <w:b/>
                          <w:bCs/>
                          <w:sz w:val="28"/>
                          <w:szCs w:val="28"/>
                        </w:rPr>
                        <w:t>Bitte umgehend ausfüllen und mögli</w:t>
                      </w:r>
                      <w:r w:rsidR="001A4F89" w:rsidRPr="001D1936">
                        <w:rPr>
                          <w:b/>
                          <w:bCs/>
                          <w:sz w:val="28"/>
                          <w:szCs w:val="28"/>
                        </w:rPr>
                        <w:t>ch</w:t>
                      </w:r>
                      <w:r w:rsidRPr="001D1936">
                        <w:rPr>
                          <w:b/>
                          <w:bCs/>
                          <w:sz w:val="28"/>
                          <w:szCs w:val="28"/>
                        </w:rPr>
                        <w:t xml:space="preserve">st per </w:t>
                      </w:r>
                      <w:r w:rsidR="00CD55F4" w:rsidRPr="001D1936">
                        <w:rPr>
                          <w:b/>
                          <w:bCs/>
                          <w:sz w:val="28"/>
                          <w:szCs w:val="28"/>
                        </w:rPr>
                        <w:t xml:space="preserve">E-Mail zurücksenden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F7DD8B" w14:textId="7FDFD151" w:rsidR="008C1D41" w:rsidRDefault="008C1D41" w:rsidP="0067051F">
      <w:pPr>
        <w:outlineLvl w:val="0"/>
      </w:pPr>
    </w:p>
    <w:p w14:paraId="0F6F065D" w14:textId="5958022B" w:rsidR="00BC18E3" w:rsidRDefault="00BC18E3" w:rsidP="0067051F"/>
    <w:p w14:paraId="03397156" w14:textId="6080D2BB" w:rsidR="005E23E6" w:rsidRPr="00F47B10" w:rsidRDefault="005E23E6" w:rsidP="00EB7317">
      <w:pPr>
        <w:jc w:val="center"/>
        <w:rPr>
          <w:b/>
          <w:bCs/>
          <w:sz w:val="32"/>
          <w:szCs w:val="32"/>
        </w:rPr>
      </w:pPr>
      <w:r w:rsidRPr="00F47B10">
        <w:rPr>
          <w:b/>
          <w:bCs/>
          <w:sz w:val="32"/>
          <w:szCs w:val="32"/>
        </w:rPr>
        <w:t>Teilnahmebestätigung / Vollmacht</w:t>
      </w:r>
    </w:p>
    <w:p w14:paraId="06AC405A" w14:textId="77777777" w:rsidR="005E23E6" w:rsidRDefault="005E23E6" w:rsidP="0067051F"/>
    <w:p w14:paraId="78978AB1" w14:textId="4A2F1C0A" w:rsidR="00EB7317" w:rsidRPr="008C6057" w:rsidRDefault="00EB7317" w:rsidP="00EB7317">
      <w:pPr>
        <w:jc w:val="center"/>
        <w:rPr>
          <w:sz w:val="28"/>
          <w:szCs w:val="28"/>
        </w:rPr>
      </w:pPr>
      <w:r w:rsidRPr="008C6057">
        <w:rPr>
          <w:sz w:val="28"/>
          <w:szCs w:val="28"/>
        </w:rPr>
        <w:t xml:space="preserve">Zur Spartenversammlung der Sparte Bowling des BSV Hannover e.V. </w:t>
      </w:r>
    </w:p>
    <w:p w14:paraId="68B0A7FA" w14:textId="7C14AC39" w:rsidR="00EB7317" w:rsidRPr="008C6057" w:rsidRDefault="00EB7317" w:rsidP="00EB7317">
      <w:pPr>
        <w:jc w:val="center"/>
        <w:rPr>
          <w:b/>
          <w:bCs/>
          <w:color w:val="FF0000"/>
          <w:sz w:val="32"/>
          <w:szCs w:val="32"/>
        </w:rPr>
      </w:pPr>
      <w:r w:rsidRPr="008C6057">
        <w:rPr>
          <w:b/>
          <w:bCs/>
          <w:color w:val="FF0000"/>
          <w:sz w:val="32"/>
          <w:szCs w:val="32"/>
        </w:rPr>
        <w:t xml:space="preserve">Mittwoch, den </w:t>
      </w:r>
      <w:r w:rsidR="00336951" w:rsidRPr="008C6057">
        <w:rPr>
          <w:b/>
          <w:bCs/>
          <w:color w:val="FF0000"/>
          <w:sz w:val="32"/>
          <w:szCs w:val="32"/>
        </w:rPr>
        <w:t>11.11.2026</w:t>
      </w:r>
      <w:r w:rsidR="008C6057">
        <w:rPr>
          <w:b/>
          <w:bCs/>
          <w:color w:val="FF0000"/>
          <w:sz w:val="32"/>
          <w:szCs w:val="32"/>
        </w:rPr>
        <w:t xml:space="preserve"> um </w:t>
      </w:r>
      <w:r w:rsidRPr="008C6057">
        <w:rPr>
          <w:b/>
          <w:bCs/>
          <w:color w:val="FF0000"/>
          <w:sz w:val="32"/>
          <w:szCs w:val="32"/>
        </w:rPr>
        <w:t>18.00 Uhr</w:t>
      </w:r>
    </w:p>
    <w:p w14:paraId="5C290F70" w14:textId="6ED27A15" w:rsidR="00EB7317" w:rsidRDefault="00EB7317" w:rsidP="00EB7317">
      <w:pPr>
        <w:jc w:val="center"/>
        <w:rPr>
          <w:b/>
          <w:bCs/>
          <w:sz w:val="28"/>
          <w:szCs w:val="28"/>
        </w:rPr>
      </w:pPr>
      <w:r w:rsidRPr="0095071A">
        <w:rPr>
          <w:b/>
          <w:bCs/>
          <w:sz w:val="28"/>
          <w:szCs w:val="28"/>
        </w:rPr>
        <w:t>Treffpunkt Alt Laatzen</w:t>
      </w:r>
      <w:r>
        <w:rPr>
          <w:b/>
          <w:bCs/>
          <w:sz w:val="28"/>
          <w:szCs w:val="28"/>
        </w:rPr>
        <w:t xml:space="preserve">, </w:t>
      </w:r>
      <w:r w:rsidRPr="0095071A">
        <w:rPr>
          <w:b/>
          <w:bCs/>
          <w:sz w:val="28"/>
          <w:szCs w:val="28"/>
        </w:rPr>
        <w:t>Auf d. Dehne 2 a, 30880 Laatzen</w:t>
      </w:r>
    </w:p>
    <w:p w14:paraId="13E2039B" w14:textId="5EAD8937" w:rsidR="000F5450" w:rsidRDefault="000F5450" w:rsidP="005719C2"/>
    <w:p w14:paraId="27187552" w14:textId="1DE8FAD6" w:rsidR="004924EF" w:rsidRDefault="004924EF" w:rsidP="005719C2"/>
    <w:p w14:paraId="460DBB66" w14:textId="77777777" w:rsidR="00C51389" w:rsidRDefault="00C51389" w:rsidP="005719C2">
      <w:r>
        <w:tab/>
      </w:r>
    </w:p>
    <w:p w14:paraId="4BBFFF0D" w14:textId="5AA653AF" w:rsidR="00C51389" w:rsidRDefault="00C51389" w:rsidP="005719C2">
      <w:r>
        <w:tab/>
      </w:r>
      <w:r w:rsidR="006D43BE" w:rsidRPr="007802D6">
        <w:rPr>
          <w:color w:val="FFFFFF" w:themeColor="background1"/>
        </w:rPr>
        <w:t>.</w:t>
      </w:r>
      <w:r w:rsidR="00F44CFF" w:rsidRPr="00F44CFF">
        <w:rPr>
          <w:u w:val="single"/>
        </w:rPr>
        <w:t xml:space="preserve">                          </w:t>
      </w:r>
      <w:r w:rsidR="007802D6">
        <w:rPr>
          <w:u w:val="single"/>
        </w:rPr>
        <w:t xml:space="preserve">  </w:t>
      </w:r>
      <w:r w:rsidR="00F44CFF" w:rsidRPr="00F44CFF">
        <w:rPr>
          <w:u w:val="single"/>
        </w:rPr>
        <w:t xml:space="preserve">                                                                                                            </w:t>
      </w:r>
      <w:r w:rsidR="006D43BE" w:rsidRPr="007802D6">
        <w:rPr>
          <w:color w:val="FFFFFF" w:themeColor="background1"/>
        </w:rPr>
        <w:t>.</w:t>
      </w:r>
    </w:p>
    <w:p w14:paraId="4696C003" w14:textId="09FC8AAF" w:rsidR="00A872D5" w:rsidRPr="00DD468B" w:rsidRDefault="00C51389" w:rsidP="00C51389">
      <w:pPr>
        <w:ind w:left="2832" w:firstLine="708"/>
        <w:rPr>
          <w:b/>
          <w:bCs/>
        </w:rPr>
      </w:pPr>
      <w:r w:rsidRPr="00DD468B">
        <w:rPr>
          <w:b/>
          <w:bCs/>
        </w:rPr>
        <w:t>Name, Vorname</w:t>
      </w:r>
    </w:p>
    <w:p w14:paraId="189B428A" w14:textId="5E8270BA" w:rsidR="00C84788" w:rsidRDefault="00193581" w:rsidP="005719C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2B691C" wp14:editId="5E5295A0">
                <wp:simplePos x="0" y="0"/>
                <wp:positionH relativeFrom="margin">
                  <wp:align>left</wp:align>
                </wp:positionH>
                <wp:positionV relativeFrom="paragraph">
                  <wp:posOffset>152400</wp:posOffset>
                </wp:positionV>
                <wp:extent cx="177800" cy="158750"/>
                <wp:effectExtent l="0" t="0" r="12700" b="12700"/>
                <wp:wrapNone/>
                <wp:docPr id="431012382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79FF9" id="Rechteck 11" o:spid="_x0000_s1026" style="position:absolute;margin-left:0;margin-top:12pt;width:14pt;height:12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" fillcolor="white [3212]" strokecolor="#09101d [484]" strokeweight="1pt">
                <w10:wrap anchorx="margin"/>
              </v:rect>
            </w:pict>
          </mc:Fallback>
        </mc:AlternateContent>
      </w:r>
    </w:p>
    <w:p w14:paraId="0F425779" w14:textId="77777777" w:rsidR="00BB4DA2" w:rsidRDefault="000F5450" w:rsidP="00C51389">
      <w:pPr>
        <w:ind w:left="610"/>
      </w:pPr>
      <w:r>
        <w:t xml:space="preserve">Ich </w:t>
      </w:r>
      <w:r w:rsidR="009B7774">
        <w:t xml:space="preserve">nehme an der Spartenversammlung teil und </w:t>
      </w:r>
      <w:r>
        <w:t>bin</w:t>
      </w:r>
      <w:r w:rsidR="004924EF">
        <w:t xml:space="preserve"> </w:t>
      </w:r>
      <w:r>
        <w:t>stimmberechtigt</w:t>
      </w:r>
      <w:r w:rsidR="00ED7D59">
        <w:t xml:space="preserve"> (Spartenleitung BSG) </w:t>
      </w:r>
    </w:p>
    <w:p w14:paraId="183B2FB3" w14:textId="630D45F9" w:rsidR="000F5450" w:rsidRDefault="00ED7D59" w:rsidP="00C51389">
      <w:pPr>
        <w:ind w:left="610"/>
      </w:pPr>
      <w:r>
        <w:t>für die</w:t>
      </w:r>
      <w:r w:rsidR="008F594F">
        <w:t xml:space="preserve"> BSG</w:t>
      </w:r>
      <w:r w:rsidR="00E224F1">
        <w:t>/SG</w:t>
      </w:r>
    </w:p>
    <w:p w14:paraId="512DEDD4" w14:textId="1A95C547" w:rsidR="00ED7D59" w:rsidRPr="00ED7D59" w:rsidRDefault="00E76007" w:rsidP="00ED7D59">
      <w:pPr>
        <w:rPr>
          <w:b/>
          <w:bCs/>
        </w:rPr>
      </w:pPr>
      <w:r>
        <w:rPr>
          <w:b/>
          <w:bCs/>
        </w:rPr>
        <w:tab/>
      </w:r>
      <w:r w:rsidR="002C3929">
        <w:rPr>
          <w:b/>
          <w:bCs/>
        </w:rPr>
        <w:tab/>
        <w:t xml:space="preserve"> </w:t>
      </w:r>
      <w:r w:rsidR="00E224F1">
        <w:rPr>
          <w:b/>
          <w:bCs/>
        </w:rPr>
        <w:tab/>
      </w:r>
      <w:r w:rsidR="007802D6" w:rsidRPr="00047BB3">
        <w:rPr>
          <w:b/>
          <w:bCs/>
          <w:color w:val="FFFFFF" w:themeColor="background1"/>
        </w:rPr>
        <w:t>.</w:t>
      </w:r>
      <w:r w:rsidR="00047BB3" w:rsidRPr="00047BB3">
        <w:rPr>
          <w:b/>
          <w:bCs/>
          <w:u w:val="single"/>
        </w:rPr>
        <w:t xml:space="preserve">                                                                                                                  </w:t>
      </w:r>
      <w:r w:rsidR="00047BB3" w:rsidRPr="00047BB3">
        <w:rPr>
          <w:b/>
          <w:bCs/>
          <w:color w:val="FFFFFF" w:themeColor="background1"/>
        </w:rPr>
        <w:t>.</w:t>
      </w:r>
      <w:r w:rsidR="003775EE" w:rsidRPr="00047BB3">
        <w:rPr>
          <w:b/>
          <w:bCs/>
          <w:color w:val="FFFFFF" w:themeColor="background1"/>
        </w:rPr>
        <w:t xml:space="preserve"> </w:t>
      </w:r>
      <w:r w:rsidR="003775EE">
        <w:rPr>
          <w:b/>
          <w:bCs/>
        </w:rPr>
        <w:t xml:space="preserve">          </w:t>
      </w:r>
      <w:r w:rsidR="00ED7D59">
        <w:rPr>
          <w:b/>
          <w:bCs/>
        </w:rPr>
        <w:t xml:space="preserve">  </w:t>
      </w:r>
      <w:r w:rsidR="00ED7D59" w:rsidRPr="000248A4">
        <w:rPr>
          <w:color w:val="808080"/>
        </w:rPr>
        <w:fldChar w:fldCharType="begin"/>
      </w:r>
      <w:r w:rsidR="00ED7D59" w:rsidRPr="000248A4">
        <w:rPr>
          <w:color w:val="808080"/>
        </w:rPr>
        <w:instrText xml:space="preserve"> CONTROL Forms.TextBox.1 </w:instrText>
      </w:r>
      <w:r w:rsidR="00ED7D59" w:rsidRPr="000248A4">
        <w:rPr>
          <w:color w:val="808080"/>
        </w:rPr>
        <w:fldChar w:fldCharType="end"/>
      </w:r>
    </w:p>
    <w:p w14:paraId="7580802B" w14:textId="279423FF" w:rsidR="00ED7D59" w:rsidRDefault="00ED7D59" w:rsidP="00ED7D59"/>
    <w:p w14:paraId="7C7DE92D" w14:textId="031094E6" w:rsidR="000F5450" w:rsidRDefault="000F5450" w:rsidP="005719C2"/>
    <w:p w14:paraId="77E23AAF" w14:textId="12D2BD73" w:rsidR="00C4525F" w:rsidRDefault="000D3A83" w:rsidP="000D3A83">
      <w:pPr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606B2F" wp14:editId="6A4AA1EE">
                <wp:simplePos x="0" y="0"/>
                <wp:positionH relativeFrom="margin">
                  <wp:posOffset>361950</wp:posOffset>
                </wp:positionH>
                <wp:positionV relativeFrom="paragraph">
                  <wp:posOffset>4445</wp:posOffset>
                </wp:positionV>
                <wp:extent cx="177800" cy="158750"/>
                <wp:effectExtent l="0" t="0" r="12700" b="12700"/>
                <wp:wrapNone/>
                <wp:docPr id="1091940647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AE1CD" id="Rechteck 11" o:spid="_x0000_s1026" style="position:absolute;margin-left:28.5pt;margin-top:.35pt;width:14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" fillcolor="white [3212]" strokecolor="#09101d [484]" strokeweight="1pt">
                <w10:wrap anchorx="margin"/>
              </v:rect>
            </w:pict>
          </mc:Fallback>
        </mc:AlternateContent>
      </w:r>
      <w:r w:rsidR="00C4525F">
        <w:t xml:space="preserve">Ich werde </w:t>
      </w:r>
      <w:r w:rsidR="00C4525F" w:rsidRPr="00C4525F">
        <w:rPr>
          <w:b/>
          <w:bCs/>
        </w:rPr>
        <w:t>nicht</w:t>
      </w:r>
      <w:r w:rsidR="00C4525F">
        <w:t xml:space="preserve"> an der Spartenversammlung teilnehmen</w:t>
      </w:r>
      <w:r w:rsidR="00B56668">
        <w:t xml:space="preserve"> und übertrage das S</w:t>
      </w:r>
      <w:r w:rsidR="00C4525F">
        <w:t>timmrecht an</w:t>
      </w:r>
      <w:r w:rsidR="004924EF">
        <w:t>:</w:t>
      </w:r>
    </w:p>
    <w:p w14:paraId="5B51CD03" w14:textId="30897172" w:rsidR="00ED7D59" w:rsidRDefault="00ED7D59" w:rsidP="00ED7D59"/>
    <w:p w14:paraId="4A3B5B93" w14:textId="77777777" w:rsidR="000D3A83" w:rsidRDefault="000D3A83" w:rsidP="00ED7D59"/>
    <w:p w14:paraId="28789A3D" w14:textId="30282E50" w:rsidR="00BB4DA2" w:rsidRPr="00FE58D5" w:rsidRDefault="00FE58D5" w:rsidP="000D3A83">
      <w:pPr>
        <w:ind w:left="708" w:firstLine="708"/>
        <w:rPr>
          <w:u w:val="single"/>
        </w:rPr>
      </w:pPr>
      <w:r w:rsidRPr="00FE58D5">
        <w:rPr>
          <w:b/>
          <w:bCs/>
          <w:color w:val="FFFFFF" w:themeColor="background1"/>
        </w:rPr>
        <w:t>.</w:t>
      </w:r>
      <w:r>
        <w:rPr>
          <w:b/>
          <w:bCs/>
          <w:u w:val="single"/>
        </w:rPr>
        <w:t xml:space="preserve">                                                                                                                              </w:t>
      </w:r>
      <w:r w:rsidRPr="00FE58D5">
        <w:rPr>
          <w:b/>
          <w:bCs/>
          <w:color w:val="FFFFFF" w:themeColor="background1"/>
          <w:u w:val="single"/>
        </w:rPr>
        <w:t>.</w:t>
      </w:r>
    </w:p>
    <w:p w14:paraId="72707BCC" w14:textId="35AE77AE" w:rsidR="00853C10" w:rsidRPr="00DD468B" w:rsidRDefault="00853C10" w:rsidP="00BB4DA2">
      <w:pPr>
        <w:ind w:left="2832" w:firstLine="708"/>
        <w:rPr>
          <w:b/>
          <w:bCs/>
        </w:rPr>
      </w:pPr>
      <w:r w:rsidRPr="00DD468B">
        <w:rPr>
          <w:b/>
          <w:bCs/>
        </w:rPr>
        <w:t xml:space="preserve">Name, Vorname  </w:t>
      </w:r>
      <w:r w:rsidR="009F4B49" w:rsidRPr="00DD468B">
        <w:rPr>
          <w:b/>
          <w:bCs/>
        </w:rPr>
        <w:t xml:space="preserve">der Vertretung </w:t>
      </w:r>
    </w:p>
    <w:p w14:paraId="779B6FEA" w14:textId="1820D416" w:rsidR="00C84788" w:rsidRDefault="00C84788" w:rsidP="005719C2"/>
    <w:p w14:paraId="00BBB2EB" w14:textId="3E751740" w:rsidR="004924EF" w:rsidRDefault="00AF37D2" w:rsidP="005719C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22C3D5" wp14:editId="484A568F">
                <wp:simplePos x="0" y="0"/>
                <wp:positionH relativeFrom="margin">
                  <wp:align>left</wp:align>
                </wp:positionH>
                <wp:positionV relativeFrom="paragraph">
                  <wp:posOffset>150495</wp:posOffset>
                </wp:positionV>
                <wp:extent cx="177800" cy="158750"/>
                <wp:effectExtent l="0" t="0" r="12700" b="12700"/>
                <wp:wrapNone/>
                <wp:docPr id="981410922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C1F63" id="Rechteck 11" o:spid="_x0000_s1026" style="position:absolute;margin-left:0;margin-top:11.85pt;width:14pt;height:12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" fillcolor="white [3212]" strokecolor="#09101d [484]" strokeweight="1pt">
                <w10:wrap anchorx="margin"/>
              </v:rect>
            </w:pict>
          </mc:Fallback>
        </mc:AlternateContent>
      </w:r>
    </w:p>
    <w:p w14:paraId="1BFD97AF" w14:textId="6770A0DA" w:rsidR="009B7A7A" w:rsidRDefault="003775EE" w:rsidP="009B7A7A">
      <w:pPr>
        <w:ind w:left="610"/>
      </w:pPr>
      <w:r>
        <w:t xml:space="preserve"> </w:t>
      </w:r>
      <w:r w:rsidR="009B7A7A">
        <w:t>Ich nehme an der Spartenversammlung teil und bin stimmberechtigt (</w:t>
      </w:r>
      <w:r w:rsidR="0048083E">
        <w:t>BSV-Spartenleitung</w:t>
      </w:r>
      <w:r w:rsidR="008C049C">
        <w:t xml:space="preserve"> / Spielausschussmitglied</w:t>
      </w:r>
      <w:r w:rsidR="009B7A7A">
        <w:t xml:space="preserve">) </w:t>
      </w:r>
    </w:p>
    <w:p w14:paraId="110F816E" w14:textId="6AB0E21F" w:rsidR="004D4E9D" w:rsidRDefault="004D4E9D" w:rsidP="005719C2"/>
    <w:p w14:paraId="619F04E6" w14:textId="76B5A55F" w:rsidR="004D4E9D" w:rsidRDefault="004D4E9D" w:rsidP="005719C2"/>
    <w:p w14:paraId="59BFCC6D" w14:textId="31962A7E" w:rsidR="003775EE" w:rsidRDefault="00807A20" w:rsidP="00B44CE7">
      <w:pPr>
        <w:ind w:firstLine="6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66BB6E" wp14:editId="2A899ED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77800" cy="158750"/>
                <wp:effectExtent l="0" t="0" r="12700" b="12700"/>
                <wp:wrapNone/>
                <wp:docPr id="1844188100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AC93A7" id="Rechteck 11" o:spid="_x0000_s1026" style="position:absolute;margin-left:0;margin-top:.5pt;width:14pt;height:12.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" fillcolor="white [3212]" strokecolor="#09101d [484]" strokeweight="1pt">
                <w10:wrap anchorx="margin"/>
              </v:rect>
            </w:pict>
          </mc:Fallback>
        </mc:AlternateContent>
      </w:r>
      <w:r w:rsidR="003775EE">
        <w:t>Ich nehme als Gast teil</w:t>
      </w:r>
      <w:r w:rsidR="00B44CE7">
        <w:t xml:space="preserve"> und bin </w:t>
      </w:r>
      <w:r w:rsidR="00B44CE7" w:rsidRPr="00807A20">
        <w:rPr>
          <w:b/>
          <w:bCs/>
        </w:rPr>
        <w:t>nicht</w:t>
      </w:r>
      <w:r w:rsidR="00B44CE7">
        <w:t xml:space="preserve"> stimmberechtigt</w:t>
      </w:r>
    </w:p>
    <w:p w14:paraId="23C05DE6" w14:textId="2B3F64CF" w:rsidR="0024055F" w:rsidRDefault="0024055F" w:rsidP="005719C2"/>
    <w:p w14:paraId="5AE5C804" w14:textId="6A67D295" w:rsidR="0024055F" w:rsidRDefault="0024055F" w:rsidP="005719C2"/>
    <w:p w14:paraId="30DBC191" w14:textId="77777777" w:rsidR="002D2EF5" w:rsidRDefault="002D2EF5" w:rsidP="005719C2"/>
    <w:p w14:paraId="32054D6F" w14:textId="6451A420" w:rsidR="00941172" w:rsidRDefault="001B7EEC" w:rsidP="005719C2">
      <w:r>
        <w:t xml:space="preserve"> </w:t>
      </w:r>
    </w:p>
    <w:p w14:paraId="4ED410F8" w14:textId="77777777" w:rsidR="00353FFA" w:rsidRDefault="00353FFA" w:rsidP="005719C2"/>
    <w:p w14:paraId="400883E8" w14:textId="57D9752D" w:rsidR="00353FFA" w:rsidRDefault="00FE58D5" w:rsidP="005719C2">
      <w:r w:rsidRPr="003C0A9D">
        <w:rPr>
          <w:color w:val="FFFFFF" w:themeColor="background1"/>
        </w:rPr>
        <w:t>.</w:t>
      </w:r>
      <w:r w:rsidR="003C0A9D" w:rsidRPr="003C0A9D">
        <w:rPr>
          <w:u w:val="single"/>
        </w:rPr>
        <w:t xml:space="preserve">                             </w:t>
      </w:r>
      <w:r w:rsidR="003C0A9D" w:rsidRPr="003C0A9D">
        <w:rPr>
          <w:color w:val="FFFFFF" w:themeColor="background1"/>
        </w:rPr>
        <w:t>.</w:t>
      </w:r>
      <w:r w:rsidR="002D2EF5" w:rsidRPr="003C0A9D">
        <w:rPr>
          <w:color w:val="FFFFFF" w:themeColor="background1"/>
        </w:rPr>
        <w:t xml:space="preserve"> </w:t>
      </w:r>
      <w:r w:rsidR="002D2EF5">
        <w:t xml:space="preserve">                   </w:t>
      </w:r>
      <w:r w:rsidR="003C0A9D" w:rsidRPr="00923740">
        <w:rPr>
          <w:color w:val="FFFFFF" w:themeColor="background1"/>
        </w:rPr>
        <w:t>.</w:t>
      </w:r>
      <w:r w:rsidR="00923740" w:rsidRPr="00923740">
        <w:rPr>
          <w:u w:val="single"/>
        </w:rPr>
        <w:t xml:space="preserve">                                                                                                 </w:t>
      </w:r>
      <w:r w:rsidR="003C0A9D" w:rsidRPr="00923740">
        <w:rPr>
          <w:i/>
          <w:iCs/>
          <w:color w:val="FFFFFF" w:themeColor="background1"/>
        </w:rPr>
        <w:t>.</w:t>
      </w:r>
    </w:p>
    <w:p w14:paraId="4EF52CF8" w14:textId="17664743" w:rsidR="0024055F" w:rsidRPr="00E70838" w:rsidRDefault="002D2EF5" w:rsidP="005719C2">
      <w:r>
        <w:t xml:space="preserve">            </w:t>
      </w:r>
      <w:r w:rsidR="0024055F">
        <w:t xml:space="preserve">Datum                                                                     </w:t>
      </w:r>
      <w:r w:rsidR="001B7EEC">
        <w:t xml:space="preserve"> </w:t>
      </w:r>
      <w:r w:rsidR="0024055F">
        <w:t>Unterschrift</w:t>
      </w:r>
    </w:p>
    <w:sectPr w:rsidR="0024055F" w:rsidRPr="00E70838" w:rsidSect="007F19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143" w:footer="23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0E008" w14:textId="77777777" w:rsidR="00E63C72" w:rsidRDefault="00E63C72">
      <w:r>
        <w:separator/>
      </w:r>
    </w:p>
  </w:endnote>
  <w:endnote w:type="continuationSeparator" w:id="0">
    <w:p w14:paraId="52C23A0C" w14:textId="77777777" w:rsidR="00E63C72" w:rsidRDefault="00E63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4CB88" w14:textId="77777777" w:rsidR="00C23B2C" w:rsidRPr="00D6297E" w:rsidRDefault="00C23B2C" w:rsidP="00C23B2C">
    <w:pPr>
      <w:tabs>
        <w:tab w:val="left" w:pos="1560"/>
        <w:tab w:val="left" w:pos="3119"/>
        <w:tab w:val="left" w:pos="5245"/>
        <w:tab w:val="left" w:pos="7371"/>
      </w:tabs>
      <w:ind w:right="-710"/>
      <w:rPr>
        <w:sz w:val="18"/>
        <w:szCs w:val="18"/>
      </w:rPr>
    </w:pPr>
    <w:r w:rsidRPr="00D6297E">
      <w:rPr>
        <w:sz w:val="18"/>
        <w:szCs w:val="18"/>
      </w:rPr>
      <w:t>1. Vor</w:t>
    </w:r>
    <w:r>
      <w:rPr>
        <w:sz w:val="18"/>
        <w:szCs w:val="18"/>
      </w:rPr>
      <w:t>sitzender</w:t>
    </w:r>
    <w:r>
      <w:rPr>
        <w:sz w:val="18"/>
        <w:szCs w:val="18"/>
      </w:rPr>
      <w:tab/>
      <w:t>Thomas Lambach</w:t>
    </w:r>
    <w:r>
      <w:rPr>
        <w:sz w:val="18"/>
        <w:szCs w:val="18"/>
      </w:rPr>
      <w:tab/>
      <w:t xml:space="preserve">Telefon: </w:t>
    </w:r>
    <w:r w:rsidRPr="00D6297E">
      <w:rPr>
        <w:sz w:val="18"/>
        <w:szCs w:val="18"/>
      </w:rPr>
      <w:t>0511/2709710</w:t>
    </w:r>
    <w:r>
      <w:rPr>
        <w:sz w:val="18"/>
        <w:szCs w:val="18"/>
      </w:rPr>
      <w:tab/>
      <w:t xml:space="preserve">Mobil: </w:t>
    </w:r>
    <w:r w:rsidRPr="00D6297E">
      <w:rPr>
        <w:sz w:val="18"/>
        <w:szCs w:val="18"/>
      </w:rPr>
      <w:t>0174-4008771</w:t>
    </w:r>
    <w:r>
      <w:rPr>
        <w:sz w:val="18"/>
        <w:szCs w:val="18"/>
      </w:rPr>
      <w:tab/>
      <w:t xml:space="preserve">E-Mail: </w:t>
    </w:r>
    <w:r w:rsidRPr="00D6297E">
      <w:rPr>
        <w:sz w:val="18"/>
        <w:szCs w:val="18"/>
      </w:rPr>
      <w:t>t.lambach@</w:t>
    </w:r>
    <w:r>
      <w:rPr>
        <w:sz w:val="18"/>
        <w:szCs w:val="18"/>
      </w:rPr>
      <w:t>bsv-hannover</w:t>
    </w:r>
    <w:r w:rsidRPr="00D6297E">
      <w:rPr>
        <w:sz w:val="18"/>
        <w:szCs w:val="18"/>
      </w:rPr>
      <w:t>.de</w:t>
    </w:r>
  </w:p>
  <w:p w14:paraId="4AD0E411" w14:textId="77777777" w:rsidR="00C23B2C" w:rsidRDefault="00C23B2C" w:rsidP="00C23B2C">
    <w:pPr>
      <w:tabs>
        <w:tab w:val="left" w:pos="1560"/>
        <w:tab w:val="left" w:pos="3119"/>
        <w:tab w:val="left" w:pos="5245"/>
        <w:tab w:val="left" w:pos="7371"/>
      </w:tabs>
      <w:ind w:right="-710"/>
      <w:rPr>
        <w:sz w:val="18"/>
        <w:szCs w:val="18"/>
      </w:rPr>
    </w:pPr>
    <w:r>
      <w:rPr>
        <w:sz w:val="18"/>
        <w:szCs w:val="18"/>
      </w:rPr>
      <w:t>stellv.</w:t>
    </w:r>
    <w:r w:rsidRPr="00D6297E">
      <w:rPr>
        <w:sz w:val="18"/>
        <w:szCs w:val="18"/>
      </w:rPr>
      <w:t xml:space="preserve"> Vorsitzende</w:t>
    </w:r>
    <w:r>
      <w:rPr>
        <w:sz w:val="18"/>
        <w:szCs w:val="18"/>
      </w:rPr>
      <w:t>r</w:t>
    </w:r>
    <w:r w:rsidRPr="00D6297E">
      <w:rPr>
        <w:sz w:val="18"/>
        <w:szCs w:val="18"/>
      </w:rPr>
      <w:tab/>
    </w:r>
    <w:r>
      <w:rPr>
        <w:sz w:val="18"/>
        <w:szCs w:val="18"/>
      </w:rPr>
      <w:t>Daniel Berger</w:t>
    </w:r>
    <w:r w:rsidRPr="00D6297E">
      <w:rPr>
        <w:sz w:val="18"/>
        <w:szCs w:val="18"/>
      </w:rPr>
      <w:tab/>
    </w:r>
    <w:r>
      <w:rPr>
        <w:sz w:val="18"/>
        <w:szCs w:val="18"/>
      </w:rPr>
      <w:t xml:space="preserve">Telefon: </w:t>
    </w:r>
    <w:r w:rsidRPr="00D6297E">
      <w:rPr>
        <w:sz w:val="18"/>
        <w:szCs w:val="18"/>
      </w:rPr>
      <w:tab/>
    </w:r>
    <w:r>
      <w:rPr>
        <w:sz w:val="18"/>
        <w:szCs w:val="18"/>
      </w:rPr>
      <w:t xml:space="preserve">Mobil: </w:t>
    </w:r>
    <w:r w:rsidRPr="00D6297E">
      <w:rPr>
        <w:sz w:val="18"/>
        <w:szCs w:val="18"/>
      </w:rPr>
      <w:t>01</w:t>
    </w:r>
    <w:r>
      <w:rPr>
        <w:sz w:val="18"/>
        <w:szCs w:val="18"/>
      </w:rPr>
      <w:t>62-2147350</w:t>
    </w:r>
    <w:r>
      <w:rPr>
        <w:sz w:val="18"/>
        <w:szCs w:val="18"/>
      </w:rPr>
      <w:tab/>
    </w:r>
    <w:r w:rsidRPr="00D6297E">
      <w:rPr>
        <w:sz w:val="18"/>
        <w:szCs w:val="18"/>
      </w:rPr>
      <w:t>E-Mail: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d.berger</w:t>
    </w:r>
    <w:proofErr w:type="spellEnd"/>
    <w:r w:rsidRPr="00D6297E">
      <w:rPr>
        <w:sz w:val="18"/>
        <w:szCs w:val="18"/>
      </w:rPr>
      <w:t>@</w:t>
    </w:r>
    <w:r w:rsidRPr="00C75DD1">
      <w:rPr>
        <w:sz w:val="18"/>
        <w:szCs w:val="18"/>
      </w:rPr>
      <w:t xml:space="preserve"> </w:t>
    </w:r>
    <w:r>
      <w:rPr>
        <w:sz w:val="18"/>
        <w:szCs w:val="18"/>
      </w:rPr>
      <w:t>bsv-hannover</w:t>
    </w:r>
    <w:r w:rsidRPr="00D6297E">
      <w:rPr>
        <w:sz w:val="18"/>
        <w:szCs w:val="18"/>
      </w:rPr>
      <w:t>.de</w:t>
    </w:r>
  </w:p>
  <w:p w14:paraId="4ACA3AD7" w14:textId="77777777" w:rsidR="00C23B2C" w:rsidRPr="00D6297E" w:rsidRDefault="00C23B2C" w:rsidP="00C23B2C">
    <w:pPr>
      <w:tabs>
        <w:tab w:val="left" w:pos="1560"/>
        <w:tab w:val="left" w:pos="3119"/>
        <w:tab w:val="left" w:pos="5245"/>
        <w:tab w:val="left" w:pos="7371"/>
      </w:tabs>
      <w:ind w:right="-710"/>
      <w:rPr>
        <w:sz w:val="18"/>
        <w:szCs w:val="18"/>
      </w:rPr>
    </w:pPr>
    <w:r>
      <w:rPr>
        <w:sz w:val="18"/>
        <w:szCs w:val="18"/>
      </w:rPr>
      <w:t>Schatzmeisterin</w:t>
    </w:r>
    <w:r>
      <w:rPr>
        <w:sz w:val="18"/>
        <w:szCs w:val="18"/>
      </w:rPr>
      <w:tab/>
      <w:t>Bettina Fischer</w:t>
    </w:r>
    <w:r>
      <w:rPr>
        <w:sz w:val="18"/>
        <w:szCs w:val="18"/>
      </w:rPr>
      <w:tab/>
      <w:t>Telefon: 0511/7852676</w:t>
    </w:r>
    <w:r>
      <w:rPr>
        <w:sz w:val="18"/>
        <w:szCs w:val="18"/>
      </w:rPr>
      <w:tab/>
      <w:t>Mobil: 01515-7476229</w:t>
    </w:r>
    <w:r>
      <w:rPr>
        <w:sz w:val="18"/>
        <w:szCs w:val="18"/>
      </w:rPr>
      <w:tab/>
      <w:t>E-Mail: b.fischer</w:t>
    </w:r>
    <w:r w:rsidRPr="00D6297E">
      <w:rPr>
        <w:sz w:val="18"/>
        <w:szCs w:val="18"/>
      </w:rPr>
      <w:t>@</w:t>
    </w:r>
    <w:r>
      <w:rPr>
        <w:sz w:val="18"/>
        <w:szCs w:val="18"/>
      </w:rPr>
      <w:t>bsv-hannover</w:t>
    </w:r>
    <w:r w:rsidRPr="00D6297E">
      <w:rPr>
        <w:sz w:val="18"/>
        <w:szCs w:val="18"/>
      </w:rPr>
      <w:t>.de</w:t>
    </w:r>
  </w:p>
  <w:p w14:paraId="5220FC4D" w14:textId="77777777" w:rsidR="00A8486D" w:rsidRPr="00D6297E" w:rsidRDefault="00A8486D" w:rsidP="00A8486D">
    <w:pPr>
      <w:ind w:right="-710"/>
      <w:rPr>
        <w:sz w:val="18"/>
        <w:szCs w:val="18"/>
      </w:rPr>
    </w:pP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</w:p>
  <w:p w14:paraId="567BF73B" w14:textId="77777777" w:rsidR="00A8486D" w:rsidRPr="00A8486D" w:rsidRDefault="00A8486D" w:rsidP="00A8486D">
    <w:pPr>
      <w:tabs>
        <w:tab w:val="left" w:pos="1701"/>
        <w:tab w:val="left" w:pos="3544"/>
        <w:tab w:val="left" w:pos="5812"/>
      </w:tabs>
      <w:rPr>
        <w:b/>
        <w:sz w:val="18"/>
        <w:szCs w:val="18"/>
      </w:rPr>
    </w:pPr>
    <w:r w:rsidRPr="00AE6BE7">
      <w:rPr>
        <w:b/>
        <w:sz w:val="18"/>
        <w:szCs w:val="18"/>
      </w:rPr>
      <w:t>Bankverbindung</w:t>
    </w:r>
    <w:r>
      <w:rPr>
        <w:b/>
        <w:sz w:val="18"/>
        <w:szCs w:val="18"/>
      </w:rPr>
      <w:t xml:space="preserve"> </w:t>
    </w:r>
    <w:r>
      <w:rPr>
        <w:b/>
        <w:sz w:val="18"/>
        <w:szCs w:val="18"/>
      </w:rPr>
      <w:tab/>
    </w:r>
    <w:r>
      <w:rPr>
        <w:rFonts w:ascii="Calibri" w:hAnsi="Calibri"/>
      </w:rPr>
      <w:t>Volksbank e.G.</w:t>
    </w:r>
    <w:r>
      <w:rPr>
        <w:rFonts w:ascii="Calibri" w:hAnsi="Calibri"/>
      </w:rPr>
      <w:tab/>
    </w:r>
    <w:r w:rsidRPr="00A716B0">
      <w:rPr>
        <w:b/>
        <w:sz w:val="18"/>
        <w:szCs w:val="18"/>
      </w:rPr>
      <w:t>Iban</w:t>
    </w:r>
    <w:r w:rsidRPr="00A716B0">
      <w:rPr>
        <w:sz w:val="18"/>
        <w:szCs w:val="18"/>
      </w:rPr>
      <w:t xml:space="preserve"> DE59</w:t>
    </w:r>
    <w:r>
      <w:rPr>
        <w:sz w:val="18"/>
        <w:szCs w:val="18"/>
      </w:rPr>
      <w:t xml:space="preserve"> </w:t>
    </w:r>
    <w:r w:rsidRPr="00A716B0">
      <w:rPr>
        <w:sz w:val="18"/>
        <w:szCs w:val="18"/>
      </w:rPr>
      <w:t>251</w:t>
    </w:r>
    <w:r>
      <w:rPr>
        <w:sz w:val="18"/>
        <w:szCs w:val="18"/>
      </w:rPr>
      <w:t xml:space="preserve"> </w:t>
    </w:r>
    <w:r w:rsidRPr="00A716B0">
      <w:rPr>
        <w:sz w:val="18"/>
        <w:szCs w:val="18"/>
      </w:rPr>
      <w:t>933</w:t>
    </w:r>
    <w:r>
      <w:rPr>
        <w:sz w:val="18"/>
        <w:szCs w:val="18"/>
      </w:rPr>
      <w:t xml:space="preserve"> </w:t>
    </w:r>
    <w:r w:rsidRPr="00A716B0">
      <w:rPr>
        <w:sz w:val="18"/>
        <w:szCs w:val="18"/>
      </w:rPr>
      <w:t>310</w:t>
    </w:r>
    <w:r>
      <w:rPr>
        <w:sz w:val="18"/>
        <w:szCs w:val="18"/>
      </w:rPr>
      <w:t xml:space="preserve"> </w:t>
    </w:r>
    <w:r w:rsidRPr="00A716B0">
      <w:rPr>
        <w:sz w:val="18"/>
        <w:szCs w:val="18"/>
      </w:rPr>
      <w:t>022</w:t>
    </w:r>
    <w:r>
      <w:rPr>
        <w:sz w:val="18"/>
        <w:szCs w:val="18"/>
      </w:rPr>
      <w:t xml:space="preserve"> </w:t>
    </w:r>
    <w:r w:rsidRPr="00A716B0">
      <w:rPr>
        <w:sz w:val="18"/>
        <w:szCs w:val="18"/>
      </w:rPr>
      <w:t>480</w:t>
    </w:r>
    <w:r>
      <w:rPr>
        <w:sz w:val="18"/>
        <w:szCs w:val="18"/>
      </w:rPr>
      <w:t xml:space="preserve"> </w:t>
    </w:r>
    <w:r w:rsidRPr="00A716B0">
      <w:rPr>
        <w:sz w:val="18"/>
        <w:szCs w:val="18"/>
      </w:rPr>
      <w:t>400</w:t>
    </w:r>
    <w:r>
      <w:rPr>
        <w:rFonts w:ascii="Calibri" w:hAnsi="Calibri"/>
      </w:rPr>
      <w:tab/>
    </w:r>
    <w:r w:rsidRPr="00AE6BE7">
      <w:rPr>
        <w:b/>
        <w:sz w:val="18"/>
        <w:szCs w:val="18"/>
      </w:rPr>
      <w:t>B</w:t>
    </w:r>
    <w:r>
      <w:rPr>
        <w:b/>
        <w:sz w:val="18"/>
        <w:szCs w:val="18"/>
      </w:rPr>
      <w:t>IC</w:t>
    </w:r>
    <w:r w:rsidRPr="00AE6BE7">
      <w:rPr>
        <w:b/>
        <w:sz w:val="18"/>
        <w:szCs w:val="18"/>
      </w:rPr>
      <w:t xml:space="preserve"> </w:t>
    </w:r>
    <w:r w:rsidRPr="00AB20B9">
      <w:rPr>
        <w:rFonts w:ascii="Calibri" w:hAnsi="Calibri"/>
      </w:rPr>
      <w:t>GENODEF1PAT</w:t>
    </w:r>
    <w:r>
      <w:rPr>
        <w:rFonts w:ascii="Calibri" w:hAnsi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0F438" w14:textId="3D81E5A6" w:rsidR="002D3684" w:rsidRPr="00D6297E" w:rsidRDefault="002D3684" w:rsidP="00E418BA">
    <w:pPr>
      <w:tabs>
        <w:tab w:val="left" w:pos="1560"/>
        <w:tab w:val="left" w:pos="3119"/>
        <w:tab w:val="left" w:pos="5245"/>
        <w:tab w:val="left" w:pos="7371"/>
      </w:tabs>
      <w:ind w:right="-710"/>
      <w:rPr>
        <w:sz w:val="18"/>
        <w:szCs w:val="18"/>
      </w:rPr>
    </w:pPr>
    <w:r w:rsidRPr="00D6297E">
      <w:rPr>
        <w:sz w:val="18"/>
        <w:szCs w:val="18"/>
      </w:rPr>
      <w:t>1. Vor</w:t>
    </w:r>
    <w:r>
      <w:rPr>
        <w:sz w:val="18"/>
        <w:szCs w:val="18"/>
      </w:rPr>
      <w:t>sitzender</w:t>
    </w:r>
    <w:r>
      <w:rPr>
        <w:sz w:val="18"/>
        <w:szCs w:val="18"/>
      </w:rPr>
      <w:tab/>
      <w:t>Thomas Lambach</w:t>
    </w:r>
    <w:r>
      <w:rPr>
        <w:sz w:val="18"/>
        <w:szCs w:val="18"/>
      </w:rPr>
      <w:tab/>
      <w:t xml:space="preserve">Telefon: </w:t>
    </w:r>
    <w:r w:rsidRPr="00D6297E">
      <w:rPr>
        <w:sz w:val="18"/>
        <w:szCs w:val="18"/>
      </w:rPr>
      <w:t>0511/2709710</w:t>
    </w:r>
    <w:r>
      <w:rPr>
        <w:sz w:val="18"/>
        <w:szCs w:val="18"/>
      </w:rPr>
      <w:tab/>
      <w:t xml:space="preserve">Mobil: </w:t>
    </w:r>
    <w:r w:rsidRPr="00D6297E">
      <w:rPr>
        <w:sz w:val="18"/>
        <w:szCs w:val="18"/>
      </w:rPr>
      <w:t>0174-4008771</w:t>
    </w:r>
    <w:r>
      <w:rPr>
        <w:sz w:val="18"/>
        <w:szCs w:val="18"/>
      </w:rPr>
      <w:tab/>
    </w:r>
    <w:r w:rsidR="007B3777">
      <w:rPr>
        <w:sz w:val="18"/>
        <w:szCs w:val="18"/>
      </w:rPr>
      <w:t>E-Mail</w:t>
    </w:r>
    <w:r>
      <w:rPr>
        <w:sz w:val="18"/>
        <w:szCs w:val="18"/>
      </w:rPr>
      <w:t xml:space="preserve">: </w:t>
    </w:r>
    <w:smartTag w:uri="urn:schemas-microsoft-com:office:smarttags" w:element="PersonName">
      <w:r w:rsidRPr="00D6297E">
        <w:rPr>
          <w:sz w:val="18"/>
          <w:szCs w:val="18"/>
        </w:rPr>
        <w:t>t.lambach@</w:t>
      </w:r>
      <w:r>
        <w:rPr>
          <w:sz w:val="18"/>
          <w:szCs w:val="18"/>
        </w:rPr>
        <w:t>bsv-hannover</w:t>
      </w:r>
      <w:r w:rsidRPr="00D6297E">
        <w:rPr>
          <w:sz w:val="18"/>
          <w:szCs w:val="18"/>
        </w:rPr>
        <w:t>.de</w:t>
      </w:r>
    </w:smartTag>
  </w:p>
  <w:p w14:paraId="56F60074" w14:textId="1B1242DE" w:rsidR="002D3684" w:rsidRDefault="00E418BA" w:rsidP="00E418BA">
    <w:pPr>
      <w:tabs>
        <w:tab w:val="left" w:pos="1560"/>
        <w:tab w:val="left" w:pos="3119"/>
        <w:tab w:val="left" w:pos="5245"/>
        <w:tab w:val="left" w:pos="7371"/>
      </w:tabs>
      <w:ind w:right="-710"/>
      <w:rPr>
        <w:sz w:val="18"/>
        <w:szCs w:val="18"/>
      </w:rPr>
    </w:pPr>
    <w:r>
      <w:rPr>
        <w:sz w:val="18"/>
        <w:szCs w:val="18"/>
      </w:rPr>
      <w:t>stellv.</w:t>
    </w:r>
    <w:r w:rsidR="002D3684" w:rsidRPr="00D6297E">
      <w:rPr>
        <w:sz w:val="18"/>
        <w:szCs w:val="18"/>
      </w:rPr>
      <w:t xml:space="preserve"> Vorsitzende</w:t>
    </w:r>
    <w:r w:rsidR="00756441">
      <w:rPr>
        <w:sz w:val="18"/>
        <w:szCs w:val="18"/>
      </w:rPr>
      <w:t>r</w:t>
    </w:r>
    <w:r w:rsidR="002D3684" w:rsidRPr="00D6297E">
      <w:rPr>
        <w:sz w:val="18"/>
        <w:szCs w:val="18"/>
      </w:rPr>
      <w:tab/>
    </w:r>
    <w:r w:rsidR="00756441">
      <w:rPr>
        <w:sz w:val="18"/>
        <w:szCs w:val="18"/>
      </w:rPr>
      <w:t>Daniel Berger</w:t>
    </w:r>
    <w:r w:rsidR="002D3684" w:rsidRPr="00D6297E">
      <w:rPr>
        <w:sz w:val="18"/>
        <w:szCs w:val="18"/>
      </w:rPr>
      <w:tab/>
    </w:r>
    <w:r w:rsidR="002D3684">
      <w:rPr>
        <w:sz w:val="18"/>
        <w:szCs w:val="18"/>
      </w:rPr>
      <w:t xml:space="preserve">Telefon: </w:t>
    </w:r>
    <w:r w:rsidR="002D3684" w:rsidRPr="00D6297E">
      <w:rPr>
        <w:sz w:val="18"/>
        <w:szCs w:val="18"/>
      </w:rPr>
      <w:tab/>
    </w:r>
    <w:r w:rsidR="00E70BB2">
      <w:rPr>
        <w:sz w:val="18"/>
        <w:szCs w:val="18"/>
      </w:rPr>
      <w:t xml:space="preserve">Mobil: </w:t>
    </w:r>
    <w:r w:rsidR="00E70BB2" w:rsidRPr="00D6297E">
      <w:rPr>
        <w:sz w:val="18"/>
        <w:szCs w:val="18"/>
      </w:rPr>
      <w:t>01</w:t>
    </w:r>
    <w:r w:rsidR="00E70BB2">
      <w:rPr>
        <w:sz w:val="18"/>
        <w:szCs w:val="18"/>
      </w:rPr>
      <w:t>62-2147350</w:t>
    </w:r>
    <w:r w:rsidR="002D3684">
      <w:rPr>
        <w:sz w:val="18"/>
        <w:szCs w:val="18"/>
      </w:rPr>
      <w:tab/>
    </w:r>
    <w:r w:rsidR="007B3777" w:rsidRPr="00D6297E">
      <w:rPr>
        <w:sz w:val="18"/>
        <w:szCs w:val="18"/>
      </w:rPr>
      <w:t>E-Mail</w:t>
    </w:r>
    <w:r w:rsidR="002D3684" w:rsidRPr="00D6297E">
      <w:rPr>
        <w:sz w:val="18"/>
        <w:szCs w:val="18"/>
      </w:rPr>
      <w:t>:</w:t>
    </w:r>
    <w:r w:rsidR="002D3684">
      <w:rPr>
        <w:sz w:val="18"/>
        <w:szCs w:val="18"/>
      </w:rPr>
      <w:t xml:space="preserve"> </w:t>
    </w:r>
    <w:proofErr w:type="spellStart"/>
    <w:r w:rsidR="00E70BB2">
      <w:rPr>
        <w:sz w:val="18"/>
        <w:szCs w:val="18"/>
      </w:rPr>
      <w:t>d.berger</w:t>
    </w:r>
    <w:proofErr w:type="spellEnd"/>
    <w:r w:rsidR="002D3684" w:rsidRPr="00D6297E">
      <w:rPr>
        <w:sz w:val="18"/>
        <w:szCs w:val="18"/>
      </w:rPr>
      <w:t>@</w:t>
    </w:r>
    <w:r w:rsidR="002D3684" w:rsidRPr="00C75DD1">
      <w:rPr>
        <w:sz w:val="18"/>
        <w:szCs w:val="18"/>
      </w:rPr>
      <w:t xml:space="preserve"> </w:t>
    </w:r>
    <w:r w:rsidR="002D3684">
      <w:rPr>
        <w:sz w:val="18"/>
        <w:szCs w:val="18"/>
      </w:rPr>
      <w:t>bsv-hannover</w:t>
    </w:r>
    <w:r w:rsidR="002D3684" w:rsidRPr="00D6297E">
      <w:rPr>
        <w:sz w:val="18"/>
        <w:szCs w:val="18"/>
      </w:rPr>
      <w:t>.de</w:t>
    </w:r>
  </w:p>
  <w:p w14:paraId="367C4280" w14:textId="72A007A2" w:rsidR="00E418BA" w:rsidRPr="00D6297E" w:rsidRDefault="00E418BA" w:rsidP="00821A50">
    <w:pPr>
      <w:tabs>
        <w:tab w:val="left" w:pos="1560"/>
        <w:tab w:val="left" w:pos="3119"/>
        <w:tab w:val="left" w:pos="5245"/>
        <w:tab w:val="left" w:pos="7371"/>
      </w:tabs>
      <w:ind w:right="-710"/>
      <w:rPr>
        <w:sz w:val="18"/>
        <w:szCs w:val="18"/>
      </w:rPr>
    </w:pPr>
    <w:r>
      <w:rPr>
        <w:sz w:val="18"/>
        <w:szCs w:val="18"/>
      </w:rPr>
      <w:t>Schatzmeister</w:t>
    </w:r>
    <w:r>
      <w:rPr>
        <w:sz w:val="18"/>
        <w:szCs w:val="18"/>
      </w:rPr>
      <w:tab/>
    </w:r>
    <w:r w:rsidR="009346B4">
      <w:rPr>
        <w:sz w:val="18"/>
        <w:szCs w:val="18"/>
      </w:rPr>
      <w:t>Alex Meyer</w:t>
    </w:r>
    <w:r>
      <w:rPr>
        <w:sz w:val="18"/>
        <w:szCs w:val="18"/>
      </w:rPr>
      <w:tab/>
      <w:t xml:space="preserve">Telefon: </w:t>
    </w:r>
    <w:r w:rsidR="003C667A" w:rsidRPr="003C667A">
      <w:rPr>
        <w:sz w:val="18"/>
        <w:szCs w:val="18"/>
      </w:rPr>
      <w:t>05138/5438050</w:t>
    </w:r>
    <w:r w:rsidR="00821A50">
      <w:rPr>
        <w:sz w:val="18"/>
        <w:szCs w:val="18"/>
      </w:rPr>
      <w:tab/>
      <w:t xml:space="preserve">Mobil: </w:t>
    </w:r>
    <w:r w:rsidR="003C667A" w:rsidRPr="003C667A">
      <w:rPr>
        <w:sz w:val="18"/>
        <w:szCs w:val="18"/>
      </w:rPr>
      <w:t>0152</w:t>
    </w:r>
    <w:r w:rsidR="003C667A">
      <w:rPr>
        <w:sz w:val="18"/>
        <w:szCs w:val="18"/>
      </w:rPr>
      <w:t>-</w:t>
    </w:r>
    <w:r w:rsidR="003C667A" w:rsidRPr="003C667A">
      <w:rPr>
        <w:sz w:val="18"/>
        <w:szCs w:val="18"/>
      </w:rPr>
      <w:t>34533431</w:t>
    </w:r>
    <w:r w:rsidR="00821A50">
      <w:rPr>
        <w:sz w:val="18"/>
        <w:szCs w:val="18"/>
      </w:rPr>
      <w:tab/>
    </w:r>
    <w:r w:rsidR="007B3777">
      <w:rPr>
        <w:sz w:val="18"/>
        <w:szCs w:val="18"/>
      </w:rPr>
      <w:t>E-Mail</w:t>
    </w:r>
    <w:r w:rsidR="00821A50">
      <w:rPr>
        <w:sz w:val="18"/>
        <w:szCs w:val="18"/>
      </w:rPr>
      <w:t xml:space="preserve">: </w:t>
    </w:r>
    <w:r w:rsidR="003C667A">
      <w:rPr>
        <w:sz w:val="18"/>
        <w:szCs w:val="18"/>
      </w:rPr>
      <w:t>a.meyer</w:t>
    </w:r>
    <w:r w:rsidR="00821A50" w:rsidRPr="00D6297E">
      <w:rPr>
        <w:sz w:val="18"/>
        <w:szCs w:val="18"/>
      </w:rPr>
      <w:t>@</w:t>
    </w:r>
    <w:r w:rsidR="00821A50">
      <w:rPr>
        <w:sz w:val="18"/>
        <w:szCs w:val="18"/>
      </w:rPr>
      <w:t>bsv-hannover</w:t>
    </w:r>
    <w:r w:rsidR="00821A50" w:rsidRPr="00D6297E">
      <w:rPr>
        <w:sz w:val="18"/>
        <w:szCs w:val="18"/>
      </w:rPr>
      <w:t>.de</w:t>
    </w:r>
  </w:p>
  <w:p w14:paraId="580FF29A" w14:textId="77777777" w:rsidR="002D3684" w:rsidRPr="00D6297E" w:rsidRDefault="002D3684" w:rsidP="00310C6E">
    <w:pPr>
      <w:ind w:right="-710"/>
      <w:rPr>
        <w:sz w:val="18"/>
        <w:szCs w:val="18"/>
      </w:rPr>
    </w:pP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  <w:r w:rsidRPr="00D6297E">
      <w:rPr>
        <w:sz w:val="18"/>
        <w:szCs w:val="18"/>
      </w:rPr>
      <w:tab/>
    </w:r>
  </w:p>
  <w:p w14:paraId="76DAF06F" w14:textId="77777777" w:rsidR="00A716B0" w:rsidRPr="00AB20B9" w:rsidRDefault="002D3684" w:rsidP="00A716B0">
    <w:pPr>
      <w:tabs>
        <w:tab w:val="left" w:pos="1701"/>
        <w:tab w:val="left" w:pos="3544"/>
        <w:tab w:val="left" w:pos="5812"/>
      </w:tabs>
      <w:rPr>
        <w:b/>
        <w:sz w:val="18"/>
        <w:szCs w:val="18"/>
      </w:rPr>
    </w:pPr>
    <w:r w:rsidRPr="00AE6BE7">
      <w:rPr>
        <w:b/>
        <w:sz w:val="18"/>
        <w:szCs w:val="18"/>
      </w:rPr>
      <w:t>Bankverbindung</w:t>
    </w:r>
    <w:r w:rsidR="00A716B0">
      <w:rPr>
        <w:b/>
        <w:sz w:val="18"/>
        <w:szCs w:val="18"/>
      </w:rPr>
      <w:t xml:space="preserve"> </w:t>
    </w:r>
    <w:r w:rsidR="00A716B0">
      <w:rPr>
        <w:b/>
        <w:sz w:val="18"/>
        <w:szCs w:val="18"/>
      </w:rPr>
      <w:tab/>
    </w:r>
    <w:r>
      <w:rPr>
        <w:rFonts w:ascii="Calibri" w:hAnsi="Calibri"/>
      </w:rPr>
      <w:t xml:space="preserve">Volksbank </w:t>
    </w:r>
    <w:r w:rsidR="005C49B2">
      <w:rPr>
        <w:rFonts w:ascii="Calibri" w:hAnsi="Calibri"/>
      </w:rPr>
      <w:t>e.G.</w:t>
    </w:r>
    <w:r w:rsidR="00A716B0">
      <w:rPr>
        <w:rFonts w:ascii="Calibri" w:hAnsi="Calibri"/>
      </w:rPr>
      <w:tab/>
    </w:r>
    <w:r w:rsidR="004A65F6" w:rsidRPr="00A716B0">
      <w:rPr>
        <w:b/>
        <w:sz w:val="18"/>
        <w:szCs w:val="18"/>
      </w:rPr>
      <w:t>Iban</w:t>
    </w:r>
    <w:r w:rsidR="004A65F6" w:rsidRPr="00A716B0">
      <w:rPr>
        <w:sz w:val="18"/>
        <w:szCs w:val="18"/>
      </w:rPr>
      <w:t xml:space="preserve"> DE59</w:t>
    </w:r>
    <w:r w:rsidR="004A65F6">
      <w:rPr>
        <w:sz w:val="18"/>
        <w:szCs w:val="18"/>
      </w:rPr>
      <w:t xml:space="preserve"> </w:t>
    </w:r>
    <w:r w:rsidR="004A65F6" w:rsidRPr="00A716B0">
      <w:rPr>
        <w:sz w:val="18"/>
        <w:szCs w:val="18"/>
      </w:rPr>
      <w:t>251</w:t>
    </w:r>
    <w:r w:rsidR="004A65F6">
      <w:rPr>
        <w:sz w:val="18"/>
        <w:szCs w:val="18"/>
      </w:rPr>
      <w:t xml:space="preserve"> </w:t>
    </w:r>
    <w:r w:rsidR="004A65F6" w:rsidRPr="00A716B0">
      <w:rPr>
        <w:sz w:val="18"/>
        <w:szCs w:val="18"/>
      </w:rPr>
      <w:t>933</w:t>
    </w:r>
    <w:r w:rsidR="004A65F6">
      <w:rPr>
        <w:sz w:val="18"/>
        <w:szCs w:val="18"/>
      </w:rPr>
      <w:t xml:space="preserve"> </w:t>
    </w:r>
    <w:r w:rsidR="004A65F6" w:rsidRPr="00A716B0">
      <w:rPr>
        <w:sz w:val="18"/>
        <w:szCs w:val="18"/>
      </w:rPr>
      <w:t>310</w:t>
    </w:r>
    <w:r w:rsidR="004A65F6">
      <w:rPr>
        <w:sz w:val="18"/>
        <w:szCs w:val="18"/>
      </w:rPr>
      <w:t xml:space="preserve"> </w:t>
    </w:r>
    <w:r w:rsidR="004A65F6" w:rsidRPr="00A716B0">
      <w:rPr>
        <w:sz w:val="18"/>
        <w:szCs w:val="18"/>
      </w:rPr>
      <w:t>022</w:t>
    </w:r>
    <w:r w:rsidR="004A65F6">
      <w:rPr>
        <w:sz w:val="18"/>
        <w:szCs w:val="18"/>
      </w:rPr>
      <w:t xml:space="preserve"> </w:t>
    </w:r>
    <w:r w:rsidR="004A65F6" w:rsidRPr="00A716B0">
      <w:rPr>
        <w:sz w:val="18"/>
        <w:szCs w:val="18"/>
      </w:rPr>
      <w:t>480</w:t>
    </w:r>
    <w:r w:rsidR="004A65F6">
      <w:rPr>
        <w:sz w:val="18"/>
        <w:szCs w:val="18"/>
      </w:rPr>
      <w:t xml:space="preserve"> </w:t>
    </w:r>
    <w:r w:rsidR="004A65F6" w:rsidRPr="00A716B0">
      <w:rPr>
        <w:sz w:val="18"/>
        <w:szCs w:val="18"/>
      </w:rPr>
      <w:t>400</w:t>
    </w:r>
    <w:r w:rsidR="00A716B0">
      <w:rPr>
        <w:rFonts w:ascii="Calibri" w:hAnsi="Calibri"/>
      </w:rPr>
      <w:tab/>
    </w:r>
    <w:r w:rsidR="00A716B0" w:rsidRPr="00AE6BE7">
      <w:rPr>
        <w:b/>
        <w:sz w:val="18"/>
        <w:szCs w:val="18"/>
      </w:rPr>
      <w:t>B</w:t>
    </w:r>
    <w:r w:rsidR="00A716B0">
      <w:rPr>
        <w:b/>
        <w:sz w:val="18"/>
        <w:szCs w:val="18"/>
      </w:rPr>
      <w:t>IC</w:t>
    </w:r>
    <w:r w:rsidR="00A716B0" w:rsidRPr="00AE6BE7">
      <w:rPr>
        <w:b/>
        <w:sz w:val="18"/>
        <w:szCs w:val="18"/>
      </w:rPr>
      <w:t xml:space="preserve"> </w:t>
    </w:r>
    <w:r w:rsidR="00A716B0" w:rsidRPr="00AB20B9">
      <w:rPr>
        <w:rFonts w:ascii="Calibri" w:hAnsi="Calibri"/>
      </w:rPr>
      <w:t>GENODEF1PAT</w:t>
    </w:r>
    <w:r w:rsidR="00A716B0">
      <w:rPr>
        <w:rFonts w:ascii="Calibri" w:hAnsi="Calibri"/>
      </w:rPr>
      <w:t xml:space="preserve"> </w:t>
    </w:r>
  </w:p>
  <w:p w14:paraId="4846C125" w14:textId="77777777" w:rsidR="008E00CD" w:rsidRPr="00A716B0" w:rsidRDefault="00A716B0" w:rsidP="00A716B0">
    <w:pPr>
      <w:pStyle w:val="Fuzeile"/>
      <w:tabs>
        <w:tab w:val="left" w:pos="3544"/>
        <w:tab w:val="left" w:pos="5812"/>
      </w:tabs>
      <w:ind w:right="-710"/>
      <w:rPr>
        <w:szCs w:val="18"/>
      </w:rPr>
    </w:pPr>
    <w:r w:rsidRPr="00A716B0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E9B26" w14:textId="77777777" w:rsidR="00E63C72" w:rsidRDefault="00E63C72">
      <w:r>
        <w:separator/>
      </w:r>
    </w:p>
  </w:footnote>
  <w:footnote w:type="continuationSeparator" w:id="0">
    <w:p w14:paraId="7AC92D84" w14:textId="77777777" w:rsidR="00E63C72" w:rsidRDefault="00E63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D88D" w14:textId="083C4B7E" w:rsidR="00A8486D" w:rsidRDefault="00E70BB2" w:rsidP="00A8486D">
    <w:pPr>
      <w:pStyle w:val="Kopfzeile"/>
      <w:tabs>
        <w:tab w:val="left" w:pos="8505"/>
      </w:tabs>
      <w:rPr>
        <w:sz w:val="48"/>
      </w:rPr>
    </w:pPr>
    <w:r>
      <w:rPr>
        <w:noProof/>
        <w:sz w:val="48"/>
      </w:rPr>
      <w:drawing>
        <wp:anchor distT="0" distB="0" distL="114300" distR="114300" simplePos="0" relativeHeight="251658240" behindDoc="0" locked="0" layoutInCell="1" allowOverlap="1" wp14:anchorId="5E6B8B16" wp14:editId="149DE3E4">
          <wp:simplePos x="0" y="0"/>
          <wp:positionH relativeFrom="column">
            <wp:posOffset>4969510</wp:posOffset>
          </wp:positionH>
          <wp:positionV relativeFrom="paragraph">
            <wp:posOffset>18415</wp:posOffset>
          </wp:positionV>
          <wp:extent cx="853440" cy="1196340"/>
          <wp:effectExtent l="0" t="0" r="0" b="0"/>
          <wp:wrapNone/>
          <wp:docPr id="26" name="Bild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1196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86D">
      <w:rPr>
        <w:sz w:val="48"/>
      </w:rPr>
      <w:t>BETRIEBSSPORTVERBAND</w:t>
    </w:r>
  </w:p>
  <w:p w14:paraId="23166427" w14:textId="77777777" w:rsidR="00A8486D" w:rsidRDefault="00A8486D" w:rsidP="00A8486D">
    <w:pPr>
      <w:pStyle w:val="Kopfzeile"/>
      <w:rPr>
        <w:sz w:val="48"/>
      </w:rPr>
    </w:pPr>
    <w:r>
      <w:rPr>
        <w:sz w:val="48"/>
      </w:rPr>
      <w:t>HANNOVER e.V.</w:t>
    </w:r>
  </w:p>
  <w:p w14:paraId="2D0D03B9" w14:textId="77777777" w:rsidR="00A8486D" w:rsidRPr="00492A78" w:rsidRDefault="00A8486D" w:rsidP="00A8486D">
    <w:pPr>
      <w:pStyle w:val="Kopfzeile"/>
      <w:rPr>
        <w:sz w:val="28"/>
      </w:rPr>
    </w:pPr>
    <w:hyperlink r:id="rId2" w:history="1">
      <w:r w:rsidRPr="00492A78">
        <w:rPr>
          <w:rStyle w:val="Hyperlink"/>
          <w:sz w:val="28"/>
        </w:rPr>
        <w:t>www.bsv-hannover.de</w:t>
      </w:r>
    </w:hyperlink>
  </w:p>
  <w:p w14:paraId="6754A057" w14:textId="77777777" w:rsidR="00A8486D" w:rsidRPr="00492A78" w:rsidRDefault="00A8486D" w:rsidP="00A8486D">
    <w:pPr>
      <w:pStyle w:val="Kopfzeile"/>
      <w:rPr>
        <w:sz w:val="32"/>
        <w:szCs w:val="32"/>
      </w:rPr>
    </w:pPr>
  </w:p>
  <w:p w14:paraId="349820C8" w14:textId="77777777" w:rsidR="00A8486D" w:rsidRPr="00D17939" w:rsidRDefault="00A8486D" w:rsidP="00A8486D">
    <w:pPr>
      <w:pStyle w:val="Kopfzeile"/>
      <w:tabs>
        <w:tab w:val="left" w:pos="8080"/>
      </w:tabs>
      <w:rPr>
        <w:sz w:val="28"/>
      </w:rPr>
    </w:pPr>
    <w:r w:rsidRPr="00EB1266">
      <w:rPr>
        <w:sz w:val="16"/>
        <w:szCs w:val="16"/>
        <w:u w:val="single"/>
      </w:rPr>
      <w:t xml:space="preserve">Thomas Lambach </w:t>
    </w:r>
    <w:r>
      <w:rPr>
        <w:rFonts w:cs="Arial"/>
        <w:sz w:val="16"/>
        <w:szCs w:val="16"/>
        <w:u w:val="single"/>
      </w:rPr>
      <w:t>∙</w:t>
    </w:r>
    <w:r w:rsidRPr="00EB1266">
      <w:rPr>
        <w:sz w:val="16"/>
        <w:szCs w:val="16"/>
        <w:u w:val="single"/>
      </w:rPr>
      <w:t xml:space="preserve"> </w:t>
    </w:r>
    <w:r>
      <w:rPr>
        <w:sz w:val="16"/>
        <w:szCs w:val="16"/>
        <w:u w:val="single"/>
      </w:rPr>
      <w:t>Am Herrenhäuser Bahnhof 7A</w:t>
    </w:r>
    <w:r w:rsidRPr="00EB1266">
      <w:rPr>
        <w:sz w:val="16"/>
        <w:szCs w:val="16"/>
        <w:u w:val="single"/>
      </w:rPr>
      <w:t xml:space="preserve"> </w:t>
    </w:r>
    <w:r>
      <w:rPr>
        <w:rFonts w:cs="Arial"/>
        <w:sz w:val="16"/>
        <w:szCs w:val="16"/>
        <w:u w:val="single"/>
      </w:rPr>
      <w:t>∙</w:t>
    </w:r>
    <w:r w:rsidRPr="00EB1266">
      <w:rPr>
        <w:sz w:val="16"/>
        <w:szCs w:val="16"/>
        <w:u w:val="single"/>
      </w:rPr>
      <w:t xml:space="preserve"> 30419 Hannover</w:t>
    </w:r>
    <w:r w:rsidRPr="00D17939">
      <w:rPr>
        <w:sz w:val="28"/>
      </w:rPr>
      <w:tab/>
    </w:r>
    <w:r w:rsidRPr="00D17939">
      <w:rPr>
        <w:sz w:val="28"/>
      </w:rPr>
      <w:tab/>
    </w:r>
    <w:r w:rsidRPr="00D17939">
      <w:rPr>
        <w:sz w:val="28"/>
      </w:rPr>
      <w:tab/>
    </w:r>
  </w:p>
  <w:p w14:paraId="4B2E5B7E" w14:textId="77777777" w:rsidR="00A8486D" w:rsidRDefault="00A8486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B5A5C" w14:textId="5CF517C0" w:rsidR="008E00CD" w:rsidRDefault="00E70BB2" w:rsidP="0067402C">
    <w:pPr>
      <w:pStyle w:val="Kopfzeile"/>
      <w:tabs>
        <w:tab w:val="left" w:pos="8505"/>
      </w:tabs>
      <w:rPr>
        <w:sz w:val="48"/>
      </w:rPr>
    </w:pPr>
    <w:r>
      <w:rPr>
        <w:noProof/>
        <w:sz w:val="48"/>
      </w:rPr>
      <w:drawing>
        <wp:anchor distT="0" distB="0" distL="114300" distR="114300" simplePos="0" relativeHeight="251657216" behindDoc="0" locked="0" layoutInCell="1" allowOverlap="1" wp14:anchorId="5EC3A282" wp14:editId="55955545">
          <wp:simplePos x="0" y="0"/>
          <wp:positionH relativeFrom="column">
            <wp:posOffset>4969510</wp:posOffset>
          </wp:positionH>
          <wp:positionV relativeFrom="paragraph">
            <wp:posOffset>18415</wp:posOffset>
          </wp:positionV>
          <wp:extent cx="853440" cy="1196340"/>
          <wp:effectExtent l="0" t="0" r="0" b="0"/>
          <wp:wrapNone/>
          <wp:docPr id="25" name="Bild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1196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00CD">
      <w:rPr>
        <w:sz w:val="48"/>
      </w:rPr>
      <w:t>BETRIEBSSPORTVERBAND</w:t>
    </w:r>
  </w:p>
  <w:p w14:paraId="08E66EBD" w14:textId="77777777" w:rsidR="008E00CD" w:rsidRDefault="002D3684">
    <w:pPr>
      <w:pStyle w:val="Kopfzeile"/>
      <w:rPr>
        <w:sz w:val="48"/>
      </w:rPr>
    </w:pPr>
    <w:r>
      <w:rPr>
        <w:sz w:val="48"/>
      </w:rPr>
      <w:t>HANNOVER e</w:t>
    </w:r>
    <w:r w:rsidR="008E00CD">
      <w:rPr>
        <w:sz w:val="48"/>
      </w:rPr>
      <w:t>.V.</w:t>
    </w:r>
  </w:p>
  <w:p w14:paraId="0B33110B" w14:textId="77777777" w:rsidR="008E00CD" w:rsidRPr="00492A78" w:rsidRDefault="002A4B56">
    <w:pPr>
      <w:pStyle w:val="Kopfzeile"/>
      <w:rPr>
        <w:sz w:val="28"/>
      </w:rPr>
    </w:pPr>
    <w:hyperlink r:id="rId2" w:history="1">
      <w:r w:rsidRPr="00492A78">
        <w:rPr>
          <w:rStyle w:val="Hyperlink"/>
          <w:sz w:val="28"/>
        </w:rPr>
        <w:t>www.bsv-hannover.de</w:t>
      </w:r>
    </w:hyperlink>
  </w:p>
  <w:p w14:paraId="40DCC2D9" w14:textId="3CB50C0A" w:rsidR="008E00CD" w:rsidRPr="00F81165" w:rsidRDefault="00F81165" w:rsidP="00367DE2">
    <w:pPr>
      <w:pStyle w:val="Kopfzeile"/>
      <w:tabs>
        <w:tab w:val="left" w:pos="8080"/>
      </w:tabs>
      <w:rPr>
        <w:sz w:val="24"/>
        <w:szCs w:val="24"/>
      </w:rPr>
    </w:pPr>
    <w:r w:rsidRPr="00F81165">
      <w:rPr>
        <w:sz w:val="24"/>
        <w:szCs w:val="24"/>
      </w:rPr>
      <w:t>Sparte Bowling</w:t>
    </w:r>
    <w:r w:rsidR="00D17939" w:rsidRPr="00F81165">
      <w:rPr>
        <w:sz w:val="24"/>
        <w:szCs w:val="24"/>
      </w:rPr>
      <w:tab/>
    </w:r>
    <w:r w:rsidR="00D17939" w:rsidRPr="00F81165">
      <w:rPr>
        <w:sz w:val="24"/>
        <w:szCs w:val="24"/>
      </w:rPr>
      <w:tab/>
    </w:r>
    <w:r w:rsidR="00D17939" w:rsidRPr="00F81165">
      <w:rPr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63B48"/>
    <w:multiLevelType w:val="hybridMultilevel"/>
    <w:tmpl w:val="33AC9B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7975"/>
    <w:multiLevelType w:val="hybridMultilevel"/>
    <w:tmpl w:val="C9F8E178"/>
    <w:lvl w:ilvl="0" w:tplc="57F6D3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407CD"/>
    <w:multiLevelType w:val="hybridMultilevel"/>
    <w:tmpl w:val="9DFA22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77893"/>
    <w:multiLevelType w:val="hybridMultilevel"/>
    <w:tmpl w:val="8146D734"/>
    <w:lvl w:ilvl="0" w:tplc="7ABE4E6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27078A7"/>
    <w:multiLevelType w:val="hybridMultilevel"/>
    <w:tmpl w:val="95C87F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87D0C"/>
    <w:multiLevelType w:val="hybridMultilevel"/>
    <w:tmpl w:val="FC725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33915"/>
    <w:multiLevelType w:val="hybridMultilevel"/>
    <w:tmpl w:val="0DD0693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41C75EE"/>
    <w:multiLevelType w:val="hybridMultilevel"/>
    <w:tmpl w:val="EDA44AB4"/>
    <w:lvl w:ilvl="0" w:tplc="AAC8460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8677F"/>
    <w:multiLevelType w:val="hybridMultilevel"/>
    <w:tmpl w:val="FCC817D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5986C1C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0" w15:restartNumberingAfterBreak="0">
    <w:nsid w:val="27BD2699"/>
    <w:multiLevelType w:val="hybridMultilevel"/>
    <w:tmpl w:val="EDFC853A"/>
    <w:lvl w:ilvl="0" w:tplc="7520C4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D449D7"/>
    <w:multiLevelType w:val="hybridMultilevel"/>
    <w:tmpl w:val="4F32C804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19C2CB2"/>
    <w:multiLevelType w:val="hybridMultilevel"/>
    <w:tmpl w:val="B6C8C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E00DA"/>
    <w:multiLevelType w:val="hybridMultilevel"/>
    <w:tmpl w:val="FC725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1684F"/>
    <w:multiLevelType w:val="hybridMultilevel"/>
    <w:tmpl w:val="FC7255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83705"/>
    <w:multiLevelType w:val="hybridMultilevel"/>
    <w:tmpl w:val="DC9615EA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5A16A5"/>
    <w:multiLevelType w:val="hybridMultilevel"/>
    <w:tmpl w:val="3EA6B1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826A40"/>
    <w:multiLevelType w:val="hybridMultilevel"/>
    <w:tmpl w:val="7ADA63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EA4556"/>
    <w:multiLevelType w:val="hybridMultilevel"/>
    <w:tmpl w:val="68F4E342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4D13835"/>
    <w:multiLevelType w:val="hybridMultilevel"/>
    <w:tmpl w:val="479CA8A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A67DCD"/>
    <w:multiLevelType w:val="hybridMultilevel"/>
    <w:tmpl w:val="2A3EFBE0"/>
    <w:lvl w:ilvl="0" w:tplc="8ED4EDC4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5355998">
    <w:abstractNumId w:val="9"/>
  </w:num>
  <w:num w:numId="2" w16cid:durableId="1069766402">
    <w:abstractNumId w:val="19"/>
  </w:num>
  <w:num w:numId="3" w16cid:durableId="602417429">
    <w:abstractNumId w:val="17"/>
  </w:num>
  <w:num w:numId="4" w16cid:durableId="1100639179">
    <w:abstractNumId w:val="6"/>
  </w:num>
  <w:num w:numId="5" w16cid:durableId="617495296">
    <w:abstractNumId w:val="18"/>
  </w:num>
  <w:num w:numId="6" w16cid:durableId="750545651">
    <w:abstractNumId w:val="11"/>
  </w:num>
  <w:num w:numId="7" w16cid:durableId="665867920">
    <w:abstractNumId w:val="8"/>
  </w:num>
  <w:num w:numId="8" w16cid:durableId="432019186">
    <w:abstractNumId w:val="2"/>
  </w:num>
  <w:num w:numId="9" w16cid:durableId="1728213766">
    <w:abstractNumId w:val="0"/>
  </w:num>
  <w:num w:numId="10" w16cid:durableId="1857305585">
    <w:abstractNumId w:val="0"/>
    <w:lvlOverride w:ilvl="0">
      <w:lvl w:ilvl="0" w:tplc="0407000F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7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7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7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7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7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7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7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7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1" w16cid:durableId="1426027204">
    <w:abstractNumId w:val="15"/>
  </w:num>
  <w:num w:numId="12" w16cid:durableId="186410579">
    <w:abstractNumId w:val="10"/>
  </w:num>
  <w:num w:numId="13" w16cid:durableId="1203637219">
    <w:abstractNumId w:val="7"/>
  </w:num>
  <w:num w:numId="14" w16cid:durableId="810246897">
    <w:abstractNumId w:val="12"/>
  </w:num>
  <w:num w:numId="15" w16cid:durableId="1903440398">
    <w:abstractNumId w:val="14"/>
  </w:num>
  <w:num w:numId="16" w16cid:durableId="1143042010">
    <w:abstractNumId w:val="20"/>
  </w:num>
  <w:num w:numId="17" w16cid:durableId="655381994">
    <w:abstractNumId w:val="4"/>
  </w:num>
  <w:num w:numId="18" w16cid:durableId="1528330505">
    <w:abstractNumId w:val="16"/>
  </w:num>
  <w:num w:numId="19" w16cid:durableId="2103337290">
    <w:abstractNumId w:val="1"/>
  </w:num>
  <w:num w:numId="20" w16cid:durableId="455371464">
    <w:abstractNumId w:val="3"/>
  </w:num>
  <w:num w:numId="21" w16cid:durableId="236673030">
    <w:abstractNumId w:val="5"/>
  </w:num>
  <w:num w:numId="22" w16cid:durableId="13438168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EB"/>
    <w:rsid w:val="000007D3"/>
    <w:rsid w:val="0001167C"/>
    <w:rsid w:val="000134E1"/>
    <w:rsid w:val="00020EBF"/>
    <w:rsid w:val="00027897"/>
    <w:rsid w:val="00040D87"/>
    <w:rsid w:val="000424EC"/>
    <w:rsid w:val="00047BB3"/>
    <w:rsid w:val="00056A77"/>
    <w:rsid w:val="00075FE1"/>
    <w:rsid w:val="00077D49"/>
    <w:rsid w:val="00082EC6"/>
    <w:rsid w:val="00084BD3"/>
    <w:rsid w:val="000C7A4A"/>
    <w:rsid w:val="000D2DE1"/>
    <w:rsid w:val="000D3A83"/>
    <w:rsid w:val="000E31E9"/>
    <w:rsid w:val="000F353F"/>
    <w:rsid w:val="000F5450"/>
    <w:rsid w:val="000F6B07"/>
    <w:rsid w:val="000F6F7C"/>
    <w:rsid w:val="00101B20"/>
    <w:rsid w:val="00104CB2"/>
    <w:rsid w:val="00106EFA"/>
    <w:rsid w:val="001077B2"/>
    <w:rsid w:val="00134C6E"/>
    <w:rsid w:val="00152C2C"/>
    <w:rsid w:val="00153C20"/>
    <w:rsid w:val="00174882"/>
    <w:rsid w:val="00193581"/>
    <w:rsid w:val="001A0D36"/>
    <w:rsid w:val="001A4F89"/>
    <w:rsid w:val="001B1A7B"/>
    <w:rsid w:val="001B6CFA"/>
    <w:rsid w:val="001B7EEC"/>
    <w:rsid w:val="001C212C"/>
    <w:rsid w:val="001C28D7"/>
    <w:rsid w:val="001C437B"/>
    <w:rsid w:val="001D0C53"/>
    <w:rsid w:val="001D1936"/>
    <w:rsid w:val="001D7D07"/>
    <w:rsid w:val="001F03D2"/>
    <w:rsid w:val="002033CF"/>
    <w:rsid w:val="002069F6"/>
    <w:rsid w:val="00213B6B"/>
    <w:rsid w:val="00216385"/>
    <w:rsid w:val="00220865"/>
    <w:rsid w:val="00227FA1"/>
    <w:rsid w:val="002335FB"/>
    <w:rsid w:val="0024055F"/>
    <w:rsid w:val="00240C30"/>
    <w:rsid w:val="00246369"/>
    <w:rsid w:val="002506D3"/>
    <w:rsid w:val="00252157"/>
    <w:rsid w:val="00262F00"/>
    <w:rsid w:val="0027086B"/>
    <w:rsid w:val="002718E0"/>
    <w:rsid w:val="002A4B56"/>
    <w:rsid w:val="002B61FE"/>
    <w:rsid w:val="002C2BCF"/>
    <w:rsid w:val="002C3929"/>
    <w:rsid w:val="002C3F54"/>
    <w:rsid w:val="002C52B3"/>
    <w:rsid w:val="002D2EF5"/>
    <w:rsid w:val="002D3684"/>
    <w:rsid w:val="002D36F9"/>
    <w:rsid w:val="002F5D2B"/>
    <w:rsid w:val="003101EB"/>
    <w:rsid w:val="00310AE2"/>
    <w:rsid w:val="00310C6E"/>
    <w:rsid w:val="00311F13"/>
    <w:rsid w:val="0031611F"/>
    <w:rsid w:val="00317576"/>
    <w:rsid w:val="00321DF4"/>
    <w:rsid w:val="003225BF"/>
    <w:rsid w:val="00331A76"/>
    <w:rsid w:val="00331B72"/>
    <w:rsid w:val="00336951"/>
    <w:rsid w:val="00343E49"/>
    <w:rsid w:val="00347AF3"/>
    <w:rsid w:val="00353FFA"/>
    <w:rsid w:val="00356DBD"/>
    <w:rsid w:val="00365927"/>
    <w:rsid w:val="00367B75"/>
    <w:rsid w:val="00367DE2"/>
    <w:rsid w:val="003775EE"/>
    <w:rsid w:val="00377B19"/>
    <w:rsid w:val="00391135"/>
    <w:rsid w:val="00394BC2"/>
    <w:rsid w:val="0039659D"/>
    <w:rsid w:val="003A1902"/>
    <w:rsid w:val="003B33B0"/>
    <w:rsid w:val="003C0A9D"/>
    <w:rsid w:val="003C3AEB"/>
    <w:rsid w:val="003C667A"/>
    <w:rsid w:val="003D722C"/>
    <w:rsid w:val="003E1875"/>
    <w:rsid w:val="003E267F"/>
    <w:rsid w:val="0040077A"/>
    <w:rsid w:val="00402861"/>
    <w:rsid w:val="00405445"/>
    <w:rsid w:val="0040576E"/>
    <w:rsid w:val="0042771F"/>
    <w:rsid w:val="00443C27"/>
    <w:rsid w:val="00444F25"/>
    <w:rsid w:val="00466670"/>
    <w:rsid w:val="00476420"/>
    <w:rsid w:val="00477618"/>
    <w:rsid w:val="0048083E"/>
    <w:rsid w:val="00486907"/>
    <w:rsid w:val="004924EF"/>
    <w:rsid w:val="00492A78"/>
    <w:rsid w:val="004A1B30"/>
    <w:rsid w:val="004A65F6"/>
    <w:rsid w:val="004A6F60"/>
    <w:rsid w:val="004B0FE3"/>
    <w:rsid w:val="004C510C"/>
    <w:rsid w:val="004D4E9D"/>
    <w:rsid w:val="004D6983"/>
    <w:rsid w:val="004E07EB"/>
    <w:rsid w:val="004E4876"/>
    <w:rsid w:val="004E4B55"/>
    <w:rsid w:val="004E7D30"/>
    <w:rsid w:val="00505460"/>
    <w:rsid w:val="00511B4F"/>
    <w:rsid w:val="00513455"/>
    <w:rsid w:val="00513D17"/>
    <w:rsid w:val="00516C2A"/>
    <w:rsid w:val="00526F6A"/>
    <w:rsid w:val="00541DE2"/>
    <w:rsid w:val="00546FCF"/>
    <w:rsid w:val="00547A4B"/>
    <w:rsid w:val="0056131E"/>
    <w:rsid w:val="00563610"/>
    <w:rsid w:val="00570F0B"/>
    <w:rsid w:val="005719C2"/>
    <w:rsid w:val="0057620F"/>
    <w:rsid w:val="005849DB"/>
    <w:rsid w:val="00587224"/>
    <w:rsid w:val="00587436"/>
    <w:rsid w:val="005C49B2"/>
    <w:rsid w:val="005C5FDA"/>
    <w:rsid w:val="005C6E21"/>
    <w:rsid w:val="005D0A74"/>
    <w:rsid w:val="005D411C"/>
    <w:rsid w:val="005E23E6"/>
    <w:rsid w:val="005F6350"/>
    <w:rsid w:val="0062280D"/>
    <w:rsid w:val="00640AA8"/>
    <w:rsid w:val="00656EC0"/>
    <w:rsid w:val="0067051F"/>
    <w:rsid w:val="0067402C"/>
    <w:rsid w:val="006836AF"/>
    <w:rsid w:val="00694DF1"/>
    <w:rsid w:val="00697D04"/>
    <w:rsid w:val="006B4584"/>
    <w:rsid w:val="006C512B"/>
    <w:rsid w:val="006D43BE"/>
    <w:rsid w:val="006D51ED"/>
    <w:rsid w:val="006E7455"/>
    <w:rsid w:val="00707327"/>
    <w:rsid w:val="00713B96"/>
    <w:rsid w:val="007143AD"/>
    <w:rsid w:val="007242D9"/>
    <w:rsid w:val="007345C7"/>
    <w:rsid w:val="007345D2"/>
    <w:rsid w:val="00756441"/>
    <w:rsid w:val="00761F38"/>
    <w:rsid w:val="00763234"/>
    <w:rsid w:val="00763C90"/>
    <w:rsid w:val="00764D64"/>
    <w:rsid w:val="007802D6"/>
    <w:rsid w:val="00782B7C"/>
    <w:rsid w:val="00784ADB"/>
    <w:rsid w:val="007A5643"/>
    <w:rsid w:val="007B3777"/>
    <w:rsid w:val="007B6A59"/>
    <w:rsid w:val="007C0473"/>
    <w:rsid w:val="007D1833"/>
    <w:rsid w:val="007D58EB"/>
    <w:rsid w:val="007D5B54"/>
    <w:rsid w:val="007E1145"/>
    <w:rsid w:val="007F1916"/>
    <w:rsid w:val="007F7169"/>
    <w:rsid w:val="0080188F"/>
    <w:rsid w:val="00807860"/>
    <w:rsid w:val="00807A20"/>
    <w:rsid w:val="00812E72"/>
    <w:rsid w:val="00812FCD"/>
    <w:rsid w:val="00813CFF"/>
    <w:rsid w:val="0081480B"/>
    <w:rsid w:val="00815996"/>
    <w:rsid w:val="00817199"/>
    <w:rsid w:val="00817E3C"/>
    <w:rsid w:val="00821A50"/>
    <w:rsid w:val="0082745D"/>
    <w:rsid w:val="00831F83"/>
    <w:rsid w:val="00834AFB"/>
    <w:rsid w:val="00850B8C"/>
    <w:rsid w:val="00852B92"/>
    <w:rsid w:val="00853500"/>
    <w:rsid w:val="00853C10"/>
    <w:rsid w:val="00861A4A"/>
    <w:rsid w:val="00867BD8"/>
    <w:rsid w:val="008717A1"/>
    <w:rsid w:val="008935F2"/>
    <w:rsid w:val="00896A16"/>
    <w:rsid w:val="008A28FF"/>
    <w:rsid w:val="008B7163"/>
    <w:rsid w:val="008C049C"/>
    <w:rsid w:val="008C1576"/>
    <w:rsid w:val="008C1D41"/>
    <w:rsid w:val="008C6057"/>
    <w:rsid w:val="008D2B8E"/>
    <w:rsid w:val="008D4F02"/>
    <w:rsid w:val="008E00CD"/>
    <w:rsid w:val="008E6F00"/>
    <w:rsid w:val="008F594F"/>
    <w:rsid w:val="00903527"/>
    <w:rsid w:val="0091335F"/>
    <w:rsid w:val="00923740"/>
    <w:rsid w:val="00925985"/>
    <w:rsid w:val="00925F98"/>
    <w:rsid w:val="009346B4"/>
    <w:rsid w:val="009350A7"/>
    <w:rsid w:val="00935996"/>
    <w:rsid w:val="009374EB"/>
    <w:rsid w:val="00941172"/>
    <w:rsid w:val="00952EB7"/>
    <w:rsid w:val="00960325"/>
    <w:rsid w:val="00961C0F"/>
    <w:rsid w:val="00982907"/>
    <w:rsid w:val="009845D6"/>
    <w:rsid w:val="00986857"/>
    <w:rsid w:val="00993B19"/>
    <w:rsid w:val="009A0F17"/>
    <w:rsid w:val="009A56C8"/>
    <w:rsid w:val="009B08C6"/>
    <w:rsid w:val="009B7774"/>
    <w:rsid w:val="009B7A7A"/>
    <w:rsid w:val="009C17A2"/>
    <w:rsid w:val="009D1F61"/>
    <w:rsid w:val="009E2A2A"/>
    <w:rsid w:val="009E4327"/>
    <w:rsid w:val="009E7DCD"/>
    <w:rsid w:val="009F4B49"/>
    <w:rsid w:val="009F62B0"/>
    <w:rsid w:val="00A046FE"/>
    <w:rsid w:val="00A06CD7"/>
    <w:rsid w:val="00A23808"/>
    <w:rsid w:val="00A24F03"/>
    <w:rsid w:val="00A50C73"/>
    <w:rsid w:val="00A552F5"/>
    <w:rsid w:val="00A55557"/>
    <w:rsid w:val="00A65070"/>
    <w:rsid w:val="00A716B0"/>
    <w:rsid w:val="00A759B2"/>
    <w:rsid w:val="00A8486D"/>
    <w:rsid w:val="00A85216"/>
    <w:rsid w:val="00A872D5"/>
    <w:rsid w:val="00AA50B7"/>
    <w:rsid w:val="00AB13AF"/>
    <w:rsid w:val="00AB1524"/>
    <w:rsid w:val="00AC12CC"/>
    <w:rsid w:val="00AD35BA"/>
    <w:rsid w:val="00AE2A07"/>
    <w:rsid w:val="00AE64A9"/>
    <w:rsid w:val="00AE669C"/>
    <w:rsid w:val="00AE6BE7"/>
    <w:rsid w:val="00AE7DC9"/>
    <w:rsid w:val="00AF1D1B"/>
    <w:rsid w:val="00AF37D2"/>
    <w:rsid w:val="00AF3EF6"/>
    <w:rsid w:val="00AF6B0C"/>
    <w:rsid w:val="00B0045B"/>
    <w:rsid w:val="00B02C8F"/>
    <w:rsid w:val="00B2732C"/>
    <w:rsid w:val="00B30AB8"/>
    <w:rsid w:val="00B44CE7"/>
    <w:rsid w:val="00B47D47"/>
    <w:rsid w:val="00B56668"/>
    <w:rsid w:val="00B646DF"/>
    <w:rsid w:val="00B73BF7"/>
    <w:rsid w:val="00B75636"/>
    <w:rsid w:val="00B81BB8"/>
    <w:rsid w:val="00BB4DA2"/>
    <w:rsid w:val="00BC18E3"/>
    <w:rsid w:val="00BE01E0"/>
    <w:rsid w:val="00BE3E44"/>
    <w:rsid w:val="00BF5E37"/>
    <w:rsid w:val="00C10282"/>
    <w:rsid w:val="00C152C5"/>
    <w:rsid w:val="00C21E3C"/>
    <w:rsid w:val="00C23B2C"/>
    <w:rsid w:val="00C34E0B"/>
    <w:rsid w:val="00C41D7C"/>
    <w:rsid w:val="00C436EC"/>
    <w:rsid w:val="00C43B9D"/>
    <w:rsid w:val="00C4525F"/>
    <w:rsid w:val="00C50D50"/>
    <w:rsid w:val="00C51383"/>
    <w:rsid w:val="00C51389"/>
    <w:rsid w:val="00C5642F"/>
    <w:rsid w:val="00C64B61"/>
    <w:rsid w:val="00C71CAB"/>
    <w:rsid w:val="00C725B6"/>
    <w:rsid w:val="00C770FC"/>
    <w:rsid w:val="00C82120"/>
    <w:rsid w:val="00C84788"/>
    <w:rsid w:val="00C8636E"/>
    <w:rsid w:val="00C9384F"/>
    <w:rsid w:val="00C93AA9"/>
    <w:rsid w:val="00C95ED9"/>
    <w:rsid w:val="00CA3D32"/>
    <w:rsid w:val="00CA3DF6"/>
    <w:rsid w:val="00CA5B5D"/>
    <w:rsid w:val="00CC4143"/>
    <w:rsid w:val="00CD4925"/>
    <w:rsid w:val="00CD55F4"/>
    <w:rsid w:val="00CE1540"/>
    <w:rsid w:val="00CF486A"/>
    <w:rsid w:val="00D02571"/>
    <w:rsid w:val="00D11589"/>
    <w:rsid w:val="00D129F1"/>
    <w:rsid w:val="00D17939"/>
    <w:rsid w:val="00D32A01"/>
    <w:rsid w:val="00D467E9"/>
    <w:rsid w:val="00D5649E"/>
    <w:rsid w:val="00D6297E"/>
    <w:rsid w:val="00D630B4"/>
    <w:rsid w:val="00D635F0"/>
    <w:rsid w:val="00D677DE"/>
    <w:rsid w:val="00D86648"/>
    <w:rsid w:val="00D954E6"/>
    <w:rsid w:val="00DA13ED"/>
    <w:rsid w:val="00DA575D"/>
    <w:rsid w:val="00DB5EE8"/>
    <w:rsid w:val="00DB5F00"/>
    <w:rsid w:val="00DC7950"/>
    <w:rsid w:val="00DD468B"/>
    <w:rsid w:val="00DD704E"/>
    <w:rsid w:val="00DE6E1C"/>
    <w:rsid w:val="00DE6E88"/>
    <w:rsid w:val="00DF0E38"/>
    <w:rsid w:val="00DF30A8"/>
    <w:rsid w:val="00DF36A1"/>
    <w:rsid w:val="00E015F8"/>
    <w:rsid w:val="00E12B4B"/>
    <w:rsid w:val="00E224F1"/>
    <w:rsid w:val="00E2772A"/>
    <w:rsid w:val="00E37682"/>
    <w:rsid w:val="00E418BA"/>
    <w:rsid w:val="00E427FF"/>
    <w:rsid w:val="00E578C1"/>
    <w:rsid w:val="00E63C72"/>
    <w:rsid w:val="00E648E8"/>
    <w:rsid w:val="00E70838"/>
    <w:rsid w:val="00E70BB2"/>
    <w:rsid w:val="00E76007"/>
    <w:rsid w:val="00E804B5"/>
    <w:rsid w:val="00E81E20"/>
    <w:rsid w:val="00E9089F"/>
    <w:rsid w:val="00E93A8D"/>
    <w:rsid w:val="00EA1766"/>
    <w:rsid w:val="00EB1266"/>
    <w:rsid w:val="00EB7317"/>
    <w:rsid w:val="00ED7D59"/>
    <w:rsid w:val="00EF15F2"/>
    <w:rsid w:val="00EF5800"/>
    <w:rsid w:val="00EF5D3F"/>
    <w:rsid w:val="00EF712E"/>
    <w:rsid w:val="00F04E33"/>
    <w:rsid w:val="00F15A25"/>
    <w:rsid w:val="00F27FFC"/>
    <w:rsid w:val="00F34F85"/>
    <w:rsid w:val="00F37418"/>
    <w:rsid w:val="00F44CFF"/>
    <w:rsid w:val="00F47B10"/>
    <w:rsid w:val="00F60F52"/>
    <w:rsid w:val="00F81165"/>
    <w:rsid w:val="00F82AB9"/>
    <w:rsid w:val="00F85BA2"/>
    <w:rsid w:val="00F91181"/>
    <w:rsid w:val="00FB4630"/>
    <w:rsid w:val="00FD20A3"/>
    <w:rsid w:val="00FE2C4F"/>
    <w:rsid w:val="00FE58D5"/>
    <w:rsid w:val="00FF1AF2"/>
    <w:rsid w:val="00FF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7866680"/>
  <w15:chartTrackingRefBased/>
  <w15:docId w15:val="{09A243A3-E6BC-4B1C-9FA9-59E6342B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525F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b/>
      <w:sz w:val="24"/>
      <w:u w:val="single"/>
    </w:rPr>
  </w:style>
  <w:style w:type="paragraph" w:styleId="berschrift2">
    <w:name w:val="heading 2"/>
    <w:basedOn w:val="Standard"/>
    <w:next w:val="Standard"/>
    <w:qFormat/>
    <w:pPr>
      <w:spacing w:before="120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Fuzeile">
    <w:name w:val="footer"/>
    <w:basedOn w:val="Standard"/>
    <w:link w:val="FuzeileZchn"/>
    <w:pPr>
      <w:tabs>
        <w:tab w:val="center" w:pos="4819"/>
        <w:tab w:val="right" w:pos="9071"/>
      </w:tabs>
    </w:pPr>
    <w:rPr>
      <w:lang w:val="x-none" w:eastAsia="x-none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paragraph" w:customStyle="1" w:styleId="EINR1cm">
    <w:name w:val="EINRÜ =  1 cm"/>
    <w:basedOn w:val="Standard"/>
    <w:pPr>
      <w:ind w:left="568" w:hanging="568"/>
    </w:pPr>
  </w:style>
  <w:style w:type="paragraph" w:customStyle="1" w:styleId="EINR2cm">
    <w:name w:val="EINRÜ =  2 cm"/>
    <w:basedOn w:val="EINR15cm"/>
    <w:pPr>
      <w:ind w:left="1134"/>
    </w:pPr>
  </w:style>
  <w:style w:type="paragraph" w:customStyle="1" w:styleId="EINR15cm">
    <w:name w:val="EINRÜ = 1.5 cm"/>
    <w:basedOn w:val="Standard"/>
    <w:pPr>
      <w:ind w:left="851" w:hanging="283"/>
    </w:pPr>
  </w:style>
  <w:style w:type="paragraph" w:styleId="Sprechblasentext">
    <w:name w:val="Balloon Text"/>
    <w:basedOn w:val="Standard"/>
    <w:semiHidden/>
    <w:rsid w:val="00367DE2"/>
    <w:rPr>
      <w:rFonts w:ascii="Tahoma" w:hAnsi="Tahoma" w:cs="Tahoma"/>
      <w:sz w:val="16"/>
      <w:szCs w:val="16"/>
    </w:rPr>
  </w:style>
  <w:style w:type="paragraph" w:customStyle="1" w:styleId="Glossary">
    <w:name w:val="Glossary"/>
    <w:basedOn w:val="Standard"/>
    <w:rPr>
      <w:b/>
      <w:sz w:val="24"/>
    </w:rPr>
  </w:style>
  <w:style w:type="character" w:styleId="Hyperlink">
    <w:name w:val="Hyperlink"/>
    <w:rsid w:val="002A4B56"/>
    <w:rPr>
      <w:color w:val="0000FF"/>
      <w:u w:val="single"/>
    </w:rPr>
  </w:style>
  <w:style w:type="paragraph" w:styleId="Dokumentstruktur">
    <w:name w:val="Document Map"/>
    <w:basedOn w:val="Standard"/>
    <w:semiHidden/>
    <w:rsid w:val="00526F6A"/>
    <w:pPr>
      <w:shd w:val="clear" w:color="auto" w:fill="000080"/>
    </w:pPr>
    <w:rPr>
      <w:rFonts w:ascii="Tahoma" w:hAnsi="Tahoma" w:cs="Tahoma"/>
      <w:sz w:val="20"/>
    </w:rPr>
  </w:style>
  <w:style w:type="character" w:styleId="Fett">
    <w:name w:val="Strong"/>
    <w:qFormat/>
    <w:rsid w:val="00391135"/>
    <w:rPr>
      <w:b/>
      <w:bCs/>
    </w:rPr>
  </w:style>
  <w:style w:type="character" w:customStyle="1" w:styleId="KopfzeileZchn">
    <w:name w:val="Kopfzeile Zchn"/>
    <w:link w:val="Kopfzeile"/>
    <w:uiPriority w:val="99"/>
    <w:rsid w:val="00C82120"/>
    <w:rPr>
      <w:rFonts w:ascii="Arial" w:hAnsi="Arial"/>
      <w:sz w:val="22"/>
    </w:rPr>
  </w:style>
  <w:style w:type="character" w:customStyle="1" w:styleId="FuzeileZchn">
    <w:name w:val="Fußzeile Zchn"/>
    <w:link w:val="Fuzeile"/>
    <w:rsid w:val="00C82120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8B7163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BesuchterHyperlink">
    <w:name w:val="BesuchterHyperlink"/>
    <w:rsid w:val="00831F83"/>
    <w:rPr>
      <w:color w:val="800080"/>
      <w:u w:val="single"/>
    </w:rPr>
  </w:style>
  <w:style w:type="table" w:styleId="Tabellenraster">
    <w:name w:val="Table Grid"/>
    <w:basedOn w:val="NormaleTabelle"/>
    <w:rsid w:val="00AE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DF30A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0E31E9"/>
    <w:rPr>
      <w:color w:val="954F72" w:themeColor="followedHyperlink"/>
      <w:u w:val="single"/>
    </w:rPr>
  </w:style>
  <w:style w:type="paragraph" w:customStyle="1" w:styleId="xmsonormal">
    <w:name w:val="x_msonormal"/>
    <w:basedOn w:val="Standard"/>
    <w:rsid w:val="00A759B2"/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4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samoray@bsv-hannover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sv-hannover.de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sv-hannover.d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Thomas\Eigene%20Dateien\Sport\BSV-H\Allgemeines\Briefbogen%20BSV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7EAEF-04F0-4E18-A523-3884DC96C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Briefbogen BSV.dot</Template>
  <TotalTime>0</TotalTime>
  <Pages>1</Pages>
  <Words>197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leeres Dokument</vt:lpstr>
    </vt:vector>
  </TitlesOfParts>
  <Company>hr e+s</Company>
  <LinksUpToDate>false</LinksUpToDate>
  <CharactersWithSpaces>1441</CharactersWithSpaces>
  <SharedDoc>false</SharedDoc>
  <HLinks>
    <vt:vector size="12" baseType="variant">
      <vt:variant>
        <vt:i4>7864417</vt:i4>
      </vt:variant>
      <vt:variant>
        <vt:i4>3</vt:i4>
      </vt:variant>
      <vt:variant>
        <vt:i4>0</vt:i4>
      </vt:variant>
      <vt:variant>
        <vt:i4>5</vt:i4>
      </vt:variant>
      <vt:variant>
        <vt:lpwstr>http://www.bsv-hannover.de/</vt:lpwstr>
      </vt:variant>
      <vt:variant>
        <vt:lpwstr/>
      </vt:variant>
      <vt:variant>
        <vt:i4>7864417</vt:i4>
      </vt:variant>
      <vt:variant>
        <vt:i4>0</vt:i4>
      </vt:variant>
      <vt:variant>
        <vt:i4>0</vt:i4>
      </vt:variant>
      <vt:variant>
        <vt:i4>5</vt:i4>
      </vt:variant>
      <vt:variant>
        <vt:lpwstr>http://www.bsv-hannover.de/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leeres Dokument</dc:title>
  <dc:subject/>
  <dc:creator>abc</dc:creator>
  <cp:keywords/>
  <cp:lastModifiedBy>Ruth Samoray</cp:lastModifiedBy>
  <cp:revision>75</cp:revision>
  <cp:lastPrinted>2024-08-13T16:11:00Z</cp:lastPrinted>
  <dcterms:created xsi:type="dcterms:W3CDTF">2025-07-02T15:00:00Z</dcterms:created>
  <dcterms:modified xsi:type="dcterms:W3CDTF">2026-10-04T14:29:00Z</dcterms:modified>
</cp:coreProperties>
</file>